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43D" w:rsidRDefault="0000243D" w:rsidP="00986CEE">
      <w:pPr>
        <w:pStyle w:val="PartNumber"/>
        <w:spacing w:after="0"/>
      </w:pPr>
      <w:r>
        <w:t>Part Number:</w:t>
      </w:r>
      <w:r>
        <w:tab/>
      </w:r>
      <w:r w:rsidR="005C02C6">
        <w:t>PT948</w:t>
      </w:r>
      <w:r>
        <w:t>-</w:t>
      </w:r>
      <w:r w:rsidR="005C02C6">
        <w:t>1M16</w:t>
      </w:r>
      <w:r w:rsidR="00E817A4">
        <w:t>0</w:t>
      </w:r>
    </w:p>
    <w:p w:rsidR="0000243D" w:rsidRDefault="0000243D">
      <w:pPr>
        <w:rPr>
          <w:bCs/>
        </w:rPr>
        <w:sectPr w:rsidR="0000243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  <w:r>
        <w:br w:type="column"/>
      </w:r>
    </w:p>
    <w:p w:rsidR="0000243D" w:rsidRDefault="0000243D">
      <w:pPr>
        <w:pStyle w:val="PrepTitle"/>
      </w:pPr>
      <w:r>
        <w:lastRenderedPageBreak/>
        <w:t>Kit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986CEE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986CEE">
            <w:pPr>
              <w:pStyle w:val="PrepText"/>
              <w:rPr>
                <w:bCs/>
              </w:rPr>
            </w:pPr>
            <w:r w:rsidRPr="00986CEE">
              <w:rPr>
                <w:bCs/>
              </w:rPr>
              <w:t>Driver Side Front Door Sill</w:t>
            </w: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986CEE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00243D" w:rsidRDefault="00986CEE" w:rsidP="00986CEE">
            <w:pPr>
              <w:pStyle w:val="PrepText"/>
              <w:rPr>
                <w:bCs/>
              </w:rPr>
            </w:pPr>
            <w:r w:rsidRPr="00986CEE">
              <w:rPr>
                <w:bCs/>
              </w:rPr>
              <w:t xml:space="preserve">Driver Side </w:t>
            </w:r>
            <w:r>
              <w:rPr>
                <w:bCs/>
              </w:rPr>
              <w:t>Rear</w:t>
            </w:r>
            <w:r w:rsidRPr="00986CEE">
              <w:rPr>
                <w:bCs/>
              </w:rPr>
              <w:t xml:space="preserve"> Door Sill</w:t>
            </w: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986CEE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00243D" w:rsidRDefault="00986CEE">
            <w:pPr>
              <w:pStyle w:val="PrepText"/>
              <w:rPr>
                <w:bCs/>
              </w:rPr>
            </w:pPr>
            <w:r>
              <w:rPr>
                <w:bCs/>
              </w:rPr>
              <w:t>Passenger</w:t>
            </w:r>
            <w:r w:rsidRPr="00986CEE">
              <w:rPr>
                <w:bCs/>
              </w:rPr>
              <w:t xml:space="preserve"> Side Front Door Sill</w:t>
            </w:r>
          </w:p>
        </w:tc>
      </w:tr>
      <w:tr w:rsidR="0000243D">
        <w:tc>
          <w:tcPr>
            <w:tcW w:w="792" w:type="dxa"/>
          </w:tcPr>
          <w:p w:rsidR="0000243D" w:rsidRDefault="00986CEE">
            <w:pPr>
              <w:pStyle w:val="PrepText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440" w:type="dxa"/>
          </w:tcPr>
          <w:p w:rsidR="0000243D" w:rsidRDefault="00986CEE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736" w:type="dxa"/>
          </w:tcPr>
          <w:p w:rsidR="0000243D" w:rsidRDefault="00986CEE" w:rsidP="00986CEE">
            <w:pPr>
              <w:pStyle w:val="PrepText"/>
              <w:rPr>
                <w:bCs/>
              </w:rPr>
            </w:pPr>
            <w:r>
              <w:rPr>
                <w:bCs/>
              </w:rPr>
              <w:t>Passenger</w:t>
            </w:r>
            <w:r w:rsidRPr="00986CEE">
              <w:rPr>
                <w:bCs/>
              </w:rPr>
              <w:t xml:space="preserve"> Side </w:t>
            </w:r>
            <w:r>
              <w:rPr>
                <w:bCs/>
              </w:rPr>
              <w:t>Rear</w:t>
            </w:r>
            <w:r w:rsidRPr="00986CEE">
              <w:rPr>
                <w:bCs/>
              </w:rPr>
              <w:t xml:space="preserve"> Door Sill</w:t>
            </w:r>
          </w:p>
        </w:tc>
      </w:tr>
    </w:tbl>
    <w:p w:rsidR="0000243D" w:rsidRDefault="0000243D">
      <w:pPr>
        <w:pStyle w:val="PrepTitle"/>
      </w:pPr>
      <w:r>
        <w:t>Hardware Bag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BC03D2">
        <w:tc>
          <w:tcPr>
            <w:tcW w:w="792" w:type="dxa"/>
          </w:tcPr>
          <w:p w:rsidR="00BC03D2" w:rsidRDefault="00BC03D2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BC03D2" w:rsidRDefault="00BC03D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BC03D2" w:rsidRPr="00BC03D2" w:rsidRDefault="00BC03D2">
            <w:pPr>
              <w:rPr>
                <w:sz w:val="20"/>
                <w:szCs w:val="20"/>
              </w:rPr>
            </w:pPr>
          </w:p>
        </w:tc>
      </w:tr>
      <w:tr w:rsidR="00BC03D2">
        <w:tc>
          <w:tcPr>
            <w:tcW w:w="792" w:type="dxa"/>
          </w:tcPr>
          <w:p w:rsidR="00BC03D2" w:rsidRDefault="00BC03D2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BC03D2" w:rsidRDefault="00BC03D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BC03D2" w:rsidRPr="00BC03D2" w:rsidRDefault="00BC03D2">
            <w:pPr>
              <w:rPr>
                <w:sz w:val="20"/>
                <w:szCs w:val="20"/>
              </w:rPr>
            </w:pPr>
          </w:p>
        </w:tc>
      </w:tr>
      <w:tr w:rsidR="00BC03D2">
        <w:tc>
          <w:tcPr>
            <w:tcW w:w="792" w:type="dxa"/>
          </w:tcPr>
          <w:p w:rsidR="00BC03D2" w:rsidRDefault="00BC03D2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BC03D2" w:rsidRDefault="00BC03D2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BC03D2" w:rsidRDefault="00BC03D2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Additional Items Required For Installation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Conflicts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>
        <w:tc>
          <w:tcPr>
            <w:tcW w:w="4968" w:type="dxa"/>
          </w:tcPr>
          <w:p w:rsidR="0000243D" w:rsidRDefault="00986CEE">
            <w:pPr>
              <w:pStyle w:val="PrepText"/>
            </w:pPr>
            <w:r>
              <w:t>None</w:t>
            </w:r>
          </w:p>
        </w:tc>
      </w:tr>
    </w:tbl>
    <w:p w:rsidR="0000243D" w:rsidRDefault="0000243D">
      <w:pPr>
        <w:pStyle w:val="PrepTitle"/>
      </w:pPr>
      <w:r>
        <w:t>Recommended Tools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84"/>
        <w:gridCol w:w="2484"/>
      </w:tblGrid>
      <w:tr w:rsidR="0000243D">
        <w:tc>
          <w:tcPr>
            <w:tcW w:w="24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Personal &amp; Vehicle Protection</w:t>
            </w:r>
          </w:p>
        </w:tc>
        <w:tc>
          <w:tcPr>
            <w:tcW w:w="2484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ToolsRedTitle"/>
            </w:pPr>
            <w:r>
              <w:t>Notes</w:t>
            </w:r>
          </w:p>
        </w:tc>
      </w:tr>
      <w:tr w:rsidR="0000243D">
        <w:tc>
          <w:tcPr>
            <w:tcW w:w="2484" w:type="dxa"/>
            <w:tcBorders>
              <w:top w:val="single" w:sz="6" w:space="0" w:color="auto"/>
            </w:tcBorders>
          </w:tcPr>
          <w:p w:rsidR="0000243D" w:rsidRDefault="00986CEE">
            <w:pPr>
              <w:pStyle w:val="ToolsRedtext"/>
            </w:pPr>
            <w:r>
              <w:t>Safety Glasses/Gloves</w:t>
            </w:r>
          </w:p>
        </w:tc>
        <w:tc>
          <w:tcPr>
            <w:tcW w:w="2484" w:type="dxa"/>
            <w:tcBorders>
              <w:top w:val="single" w:sz="6" w:space="0" w:color="auto"/>
            </w:tcBorders>
          </w:tcPr>
          <w:p w:rsidR="0000243D" w:rsidRDefault="00986CEE">
            <w:pPr>
              <w:pStyle w:val="ToolsRedtext"/>
            </w:pPr>
            <w:r>
              <w:t>Optional</w:t>
            </w: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sRedtext"/>
            </w:pPr>
          </w:p>
        </w:tc>
        <w:tc>
          <w:tcPr>
            <w:tcW w:w="2484" w:type="dxa"/>
          </w:tcPr>
          <w:p w:rsidR="0000243D" w:rsidRDefault="0000243D">
            <w:pPr>
              <w:pStyle w:val="ToolsRedtext"/>
            </w:pPr>
          </w:p>
        </w:tc>
      </w:tr>
      <w:tr w:rsidR="00E817A4">
        <w:tc>
          <w:tcPr>
            <w:tcW w:w="2484" w:type="dxa"/>
          </w:tcPr>
          <w:p w:rsidR="00E817A4" w:rsidRDefault="00E817A4">
            <w:pPr>
              <w:pStyle w:val="ToolsRedtext"/>
            </w:pPr>
          </w:p>
        </w:tc>
        <w:tc>
          <w:tcPr>
            <w:tcW w:w="2484" w:type="dxa"/>
          </w:tcPr>
          <w:p w:rsidR="00E817A4" w:rsidRDefault="00E817A4">
            <w:pPr>
              <w:pStyle w:val="ToolsRed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sBlackTitle"/>
            </w:pPr>
            <w:r>
              <w:t>Special Tools</w:t>
            </w:r>
          </w:p>
        </w:tc>
        <w:tc>
          <w:tcPr>
            <w:tcW w:w="2484" w:type="dxa"/>
          </w:tcPr>
          <w:p w:rsidR="0000243D" w:rsidRDefault="0000243D">
            <w:pPr>
              <w:pStyle w:val="ToolsBlackTitle"/>
            </w:pPr>
            <w:r>
              <w:t>Notes</w:t>
            </w:r>
          </w:p>
        </w:tc>
      </w:tr>
      <w:tr w:rsidR="0000243D">
        <w:tc>
          <w:tcPr>
            <w:tcW w:w="2484" w:type="dxa"/>
          </w:tcPr>
          <w:p w:rsidR="0000243D" w:rsidRDefault="00986CEE">
            <w:pPr>
              <w:pStyle w:val="ToolBlackText"/>
            </w:pPr>
            <w:r w:rsidRPr="00986CEE">
              <w:t>Non-Intrusive IR Temperature Probe / Gun</w:t>
            </w:r>
          </w:p>
        </w:tc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</w:tr>
      <w:tr w:rsidR="0000243D">
        <w:tc>
          <w:tcPr>
            <w:tcW w:w="2484" w:type="dxa"/>
          </w:tcPr>
          <w:p w:rsidR="0000243D" w:rsidRDefault="00986CEE">
            <w:pPr>
              <w:pStyle w:val="ToolBlackText"/>
            </w:pPr>
            <w:r w:rsidRPr="00986CEE">
              <w:t>Soft Felt Block or Roller</w:t>
            </w:r>
          </w:p>
        </w:tc>
        <w:tc>
          <w:tcPr>
            <w:tcW w:w="2484" w:type="dxa"/>
          </w:tcPr>
          <w:p w:rsidR="0000243D" w:rsidRDefault="00986CEE">
            <w:pPr>
              <w:pStyle w:val="ToolBlackText"/>
            </w:pPr>
            <w:r w:rsidRPr="00986CEE">
              <w:t>0.5” Thick with double bevel edges (ie: Sutherland Felt 32S1 or 3M 71606) OR 2” Silicone/Rubber Pressure Roller</w:t>
            </w: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  <w:tc>
          <w:tcPr>
            <w:tcW w:w="2484" w:type="dxa"/>
          </w:tcPr>
          <w:p w:rsidR="0000243D" w:rsidRDefault="0000243D">
            <w:pPr>
              <w:pStyle w:val="ToolBlack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sBlueTitle"/>
            </w:pPr>
            <w:r>
              <w:t>Installation Tools</w:t>
            </w:r>
          </w:p>
        </w:tc>
        <w:tc>
          <w:tcPr>
            <w:tcW w:w="2484" w:type="dxa"/>
          </w:tcPr>
          <w:p w:rsidR="0000243D" w:rsidRDefault="0000243D">
            <w:pPr>
              <w:pStyle w:val="ToolsBlueTitle"/>
            </w:pPr>
            <w:r>
              <w:t>Notes</w:t>
            </w:r>
          </w:p>
        </w:tc>
      </w:tr>
      <w:tr w:rsidR="0000243D">
        <w:tc>
          <w:tcPr>
            <w:tcW w:w="2484" w:type="dxa"/>
          </w:tcPr>
          <w:p w:rsidR="0000243D" w:rsidRDefault="00986CEE">
            <w:pPr>
              <w:pStyle w:val="ToolBlueText"/>
            </w:pPr>
            <w:r>
              <w:t>Heat Gun</w:t>
            </w:r>
          </w:p>
        </w:tc>
        <w:tc>
          <w:tcPr>
            <w:tcW w:w="2484" w:type="dxa"/>
          </w:tcPr>
          <w:p w:rsidR="0000243D" w:rsidRDefault="00986CEE" w:rsidP="00986CEE">
            <w:pPr>
              <w:pStyle w:val="ToolBlueText"/>
            </w:pPr>
            <w:r>
              <w:t>Part &amp; Vehicle must be over 70ºF</w:t>
            </w:r>
          </w:p>
        </w:tc>
      </w:tr>
      <w:tr w:rsidR="0000243D">
        <w:tc>
          <w:tcPr>
            <w:tcW w:w="2484" w:type="dxa"/>
          </w:tcPr>
          <w:p w:rsidR="0000243D" w:rsidRDefault="00986CEE">
            <w:pPr>
              <w:pStyle w:val="ToolBlueText"/>
            </w:pPr>
            <w:r w:rsidRPr="00986CEE">
              <w:t>Lint-Free Scratch Resistant Cloth</w:t>
            </w:r>
          </w:p>
        </w:tc>
        <w:tc>
          <w:tcPr>
            <w:tcW w:w="2484" w:type="dxa"/>
          </w:tcPr>
          <w:p w:rsidR="0000243D" w:rsidRDefault="00986CEE">
            <w:pPr>
              <w:pStyle w:val="ToolBlueText"/>
            </w:pPr>
            <w:r w:rsidRPr="00986CEE">
              <w:t>WypAll L40 Disposable Cloth (Recommended)</w:t>
            </w:r>
          </w:p>
        </w:tc>
      </w:tr>
      <w:tr w:rsidR="0000243D">
        <w:tc>
          <w:tcPr>
            <w:tcW w:w="2484" w:type="dxa"/>
          </w:tcPr>
          <w:p w:rsidR="0000243D" w:rsidRDefault="00986CEE">
            <w:pPr>
              <w:pStyle w:val="ToolBlueText"/>
            </w:pPr>
            <w:r>
              <w:t>Masking Tape</w:t>
            </w:r>
          </w:p>
        </w:tc>
        <w:tc>
          <w:tcPr>
            <w:tcW w:w="2484" w:type="dxa"/>
          </w:tcPr>
          <w:p w:rsidR="0000243D" w:rsidRDefault="0000243D">
            <w:pPr>
              <w:pStyle w:val="ToolBlueText"/>
            </w:pP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sGreenTitle"/>
            </w:pPr>
            <w:r>
              <w:t>Special Chemicals</w:t>
            </w:r>
          </w:p>
        </w:tc>
        <w:tc>
          <w:tcPr>
            <w:tcW w:w="2484" w:type="dxa"/>
          </w:tcPr>
          <w:p w:rsidR="0000243D" w:rsidRDefault="0000243D">
            <w:pPr>
              <w:pStyle w:val="ToolsGreenTitle"/>
            </w:pPr>
            <w:r>
              <w:t>Notes</w:t>
            </w:r>
          </w:p>
        </w:tc>
      </w:tr>
      <w:tr w:rsidR="0000243D">
        <w:tc>
          <w:tcPr>
            <w:tcW w:w="2484" w:type="dxa"/>
          </w:tcPr>
          <w:p w:rsidR="0000243D" w:rsidRDefault="00986CEE">
            <w:pPr>
              <w:pStyle w:val="ToolGreenText"/>
            </w:pPr>
            <w:r>
              <w:t>Cleaner</w:t>
            </w:r>
          </w:p>
        </w:tc>
        <w:tc>
          <w:tcPr>
            <w:tcW w:w="2484" w:type="dxa"/>
          </w:tcPr>
          <w:p w:rsidR="0000243D" w:rsidRDefault="00986CEE">
            <w:pPr>
              <w:pStyle w:val="ToolGreenText"/>
            </w:pPr>
            <w:r>
              <w:t>Soap &amp; Water Mixture</w:t>
            </w:r>
          </w:p>
        </w:tc>
      </w:tr>
      <w:tr w:rsidR="0000243D">
        <w:tc>
          <w:tcPr>
            <w:tcW w:w="2484" w:type="dxa"/>
          </w:tcPr>
          <w:p w:rsidR="0000243D" w:rsidRDefault="00986CEE">
            <w:pPr>
              <w:pStyle w:val="ToolGreenText"/>
            </w:pPr>
            <w:r>
              <w:t>Water</w:t>
            </w:r>
          </w:p>
        </w:tc>
        <w:tc>
          <w:tcPr>
            <w:tcW w:w="2484" w:type="dxa"/>
          </w:tcPr>
          <w:p w:rsidR="0000243D" w:rsidRDefault="00986CEE">
            <w:pPr>
              <w:pStyle w:val="ToolGreenText"/>
            </w:pPr>
            <w:r>
              <w:t>Bottled &amp; Distilled</w:t>
            </w:r>
          </w:p>
        </w:tc>
      </w:tr>
      <w:tr w:rsidR="0000243D">
        <w:tc>
          <w:tcPr>
            <w:tcW w:w="2484" w:type="dxa"/>
          </w:tcPr>
          <w:p w:rsidR="0000243D" w:rsidRDefault="0000243D">
            <w:pPr>
              <w:pStyle w:val="ToolGreenText"/>
            </w:pPr>
          </w:p>
        </w:tc>
        <w:tc>
          <w:tcPr>
            <w:tcW w:w="2484" w:type="dxa"/>
          </w:tcPr>
          <w:p w:rsidR="0000243D" w:rsidRDefault="0000243D">
            <w:pPr>
              <w:pStyle w:val="ToolGreenText"/>
            </w:pPr>
          </w:p>
        </w:tc>
      </w:tr>
    </w:tbl>
    <w:p w:rsidR="0000243D" w:rsidRDefault="0000243D">
      <w:pPr>
        <w:pStyle w:val="PrepTitle"/>
      </w:pPr>
      <w:r>
        <w:t>General Applicability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00243D">
        <w:tc>
          <w:tcPr>
            <w:tcW w:w="4968" w:type="dxa"/>
          </w:tcPr>
          <w:p w:rsidR="0000243D" w:rsidRDefault="00986CEE">
            <w:pPr>
              <w:pStyle w:val="PrepText"/>
            </w:pPr>
            <w:r>
              <w:t>All iA models</w:t>
            </w:r>
          </w:p>
        </w:tc>
      </w:tr>
    </w:tbl>
    <w:p w:rsidR="0000243D" w:rsidRDefault="00986CEE">
      <w:pPr>
        <w:pStyle w:val="PrepTitle"/>
      </w:pPr>
      <w:r>
        <w:br w:type="column"/>
      </w:r>
      <w:r w:rsidR="0000243D">
        <w:lastRenderedPageBreak/>
        <w:t>Recommended Sequence of Application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417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4176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Accessory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12" w:space="0" w:color="auto"/>
            </w:tcBorders>
          </w:tcPr>
          <w:p w:rsidR="0000243D" w:rsidRDefault="0000243D">
            <w:pPr>
              <w:pStyle w:val="PrepText"/>
            </w:pPr>
          </w:p>
        </w:tc>
      </w:tr>
    </w:tbl>
    <w:p w:rsidR="0000243D" w:rsidRDefault="0000243D">
      <w:pPr>
        <w:jc w:val="right"/>
        <w:rPr>
          <w:sz w:val="20"/>
        </w:rPr>
      </w:pPr>
      <w:r>
        <w:rPr>
          <w:snapToGrid w:val="0"/>
          <w:sz w:val="20"/>
        </w:rPr>
        <w:t>*</w:t>
      </w:r>
      <w:r>
        <w:rPr>
          <w:sz w:val="20"/>
        </w:rPr>
        <w:t>Mandatory</w:t>
      </w:r>
      <w:r>
        <w:rPr>
          <w:sz w:val="20"/>
        </w:rPr>
        <w:tab/>
      </w:r>
    </w:p>
    <w:p w:rsidR="0000243D" w:rsidRDefault="0000243D">
      <w:pPr>
        <w:pStyle w:val="PrepTitle"/>
        <w:rPr>
          <w:b w:val="0"/>
          <w:bCs/>
          <w:sz w:val="20"/>
        </w:rPr>
      </w:pPr>
      <w:r>
        <w:t>Vehicle Service Parts</w:t>
      </w:r>
      <w:r>
        <w:rPr>
          <w:b w:val="0"/>
        </w:rPr>
        <w:t xml:space="preserve"> </w:t>
      </w:r>
      <w:r>
        <w:rPr>
          <w:b w:val="0"/>
          <w:bCs/>
          <w:sz w:val="20"/>
        </w:rPr>
        <w:t>(may be required for reassembly)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00243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00243D" w:rsidRDefault="0000243D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00243D">
        <w:tc>
          <w:tcPr>
            <w:tcW w:w="792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  <w:tr w:rsidR="0000243D">
        <w:tc>
          <w:tcPr>
            <w:tcW w:w="792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1440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:rsidR="0000243D" w:rsidRDefault="0000243D">
            <w:pPr>
              <w:pStyle w:val="PrepText"/>
              <w:rPr>
                <w:bCs/>
              </w:rPr>
            </w:pPr>
          </w:p>
        </w:tc>
      </w:tr>
    </w:tbl>
    <w:p w:rsidR="0000243D" w:rsidRDefault="0000243D">
      <w:pPr>
        <w:pStyle w:val="PrepTitle"/>
      </w:pPr>
      <w:r>
        <w:t>Legend</w:t>
      </w:r>
    </w:p>
    <w:p w:rsidR="0000243D" w:rsidRDefault="004907E7"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37093</wp:posOffset>
                </wp:positionH>
                <wp:positionV relativeFrom="paragraph">
                  <wp:posOffset>41275</wp:posOffset>
                </wp:positionV>
                <wp:extent cx="3169920" cy="2568575"/>
                <wp:effectExtent l="0" t="0" r="11430" b="3175"/>
                <wp:wrapNone/>
                <wp:docPr id="3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920" cy="2568575"/>
                          <a:chOff x="6236" y="3865"/>
                          <a:chExt cx="4992" cy="4045"/>
                        </a:xfrm>
                      </wpg:grpSpPr>
                      <pic:pic xmlns:pic="http://schemas.openxmlformats.org/drawingml/2006/picture">
                        <pic:nvPicPr>
                          <pic:cNvPr id="4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5" t="65062" r="68774" b="2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7048"/>
                            <a:ext cx="576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774" y="3925"/>
                            <a:ext cx="4347" cy="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243D" w:rsidRDefault="0000243D">
                              <w:pPr>
                                <w:spacing w:before="120"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STOP: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Damage to the vehicle may occur.  Do not proceed until process has been complied with.</w:t>
                              </w:r>
                            </w:p>
                            <w:p w:rsidR="0000243D" w:rsidRDefault="0000243D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OPERATOR SAFETY: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 caution to avoid risk of injury.</w:t>
                              </w:r>
                            </w:p>
                            <w:p w:rsidR="0000243D" w:rsidRDefault="0000243D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CAUTION: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A process that must be carefully observed in order to reduce the risk of damage to the accessory/vehicle and to ensure a quality installation.</w:t>
                              </w:r>
                            </w:p>
                            <w:p w:rsidR="0000243D" w:rsidRDefault="0000243D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TOOLS &amp; EQUIPMENT: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Used in Figures calls out the specific tools and equipment recommended for this process.</w:t>
                              </w:r>
                            </w:p>
                            <w:p w:rsidR="0000243D" w:rsidRDefault="0000243D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REVISION MARK: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highlights a change in installation with respect to previous issue.</w:t>
                              </w:r>
                              <w:r w:rsidR="008728CF"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 w:rsidR="008728CF"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 w:rsidR="002B3EF0"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SAFETY TORQUE</w:t>
                              </w:r>
                              <w:r w:rsidR="008728CF"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:</w:t>
                              </w:r>
                              <w:r w:rsidR="008728CF"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</w:t>
                              </w:r>
                              <w:r w:rsidR="002B3EF0">
                                <w:rPr>
                                  <w:rFonts w:ascii="Arial" w:hAnsi="Arial"/>
                                  <w:sz w:val="18"/>
                                </w:rPr>
                                <w:t>indicates that torque is related to safety</w:t>
                              </w:r>
                              <w:r w:rsidR="0085731F">
                                <w:rPr>
                                  <w:rFonts w:ascii="Arial" w:hAnsi="Arial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87" descr="stop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4" y="4034"/>
                            <a:ext cx="34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88" descr="safety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452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89" descr="cautio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500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90" descr="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2" y="563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6" name="Group 91"/>
                        <wpg:cNvGrpSpPr>
                          <a:grpSpLocks noChangeAspect="1"/>
                        </wpg:cNvGrpSpPr>
                        <wpg:grpSpPr bwMode="auto">
                          <a:xfrm>
                            <a:off x="6500" y="6325"/>
                            <a:ext cx="74" cy="360"/>
                            <a:chOff x="6981" y="12325"/>
                            <a:chExt cx="95" cy="464"/>
                          </a:xfrm>
                        </wpg:grpSpPr>
                        <wps:wsp>
                          <wps:cNvPr id="47" name="Line 92"/>
                          <wps:cNvCnPr/>
                          <wps:spPr bwMode="auto">
                            <a:xfrm>
                              <a:off x="6981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93"/>
                          <wps:cNvCnPr/>
                          <wps:spPr bwMode="auto">
                            <a:xfrm>
                              <a:off x="7076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260" y="3865"/>
                            <a:ext cx="4968" cy="38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2.9pt;margin-top:3.25pt;width:249.6pt;height:202.25pt;z-index:251653632" coordorigin="6236,3865" coordsize="4992,40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7" type="#_x0000_t75" style="position:absolute;left:6236;top:7048;width:576;height: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ufEbAAAAA2wAAAA8AAABkcnMvZG93bnJldi54bWxET89rwjAUvgv7H8IbeNN0Q0Q6YxmFQWEb&#10;ottlt0fybMOal5JktvrXLwfB48f3e1tNrhdnCtF6VvC0LEAQa28stwq+v94WGxAxIRvsPZOCC0Wo&#10;dg+zLZbGj3yg8zG1IodwLFFBl9JQShl1Rw7j0g/EmTv54DBlGFppAo453PXyuSjW0qHl3NDhQHVH&#10;+vf45xTwx/v+sxm1DfUPTVpf6/rkrVLzx+n1BUSiKd3FN3djFKzy+vwl/wC5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a58RsAAAADbAAAADwAAAAAAAAAAAAAAAACfAgAA&#10;ZHJzL2Rvd25yZXYueG1sUEsFBgAAAAAEAAQA9wAAAIwDAAAAAA==&#10;">
                  <v:imagedata r:id="rId18" o:title="" croptop="42639f" cropbottom="17756f" cropleft="15483f" cropright="45072f"/>
                </v:shape>
                <v:rect id="Rectangle 84" o:spid="_x0000_s1028" style="position:absolute;left:6774;top:3925;width:4347;height:3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f674A&#10;AADbAAAADwAAAGRycy9kb3ducmV2LnhtbESPzQrCMBCE74LvEFbwpqniH9UoIgjexJ8HWJu1LTab&#10;mkStb28EweMwM98wi1VjKvEk50vLCgb9BARxZnXJuYLzadubgfABWWNlmRS8ycNq2W4tMNX2xQd6&#10;HkMuIoR9igqKEOpUSp8VZND3bU0cvat1BkOULpfa4SvCTSWHSTKRBkuOCwXWtCkoux0fRsE+l+tL&#10;4kNmrua+Hb9PbsP1VKlup1nPQQRqwj/8a++0gtEAvl/i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I3X+u+AAAA2wAAAA8AAAAAAAAAAAAAAAAAmAIAAGRycy9kb3ducmV2&#10;LnhtbFBLBQYAAAAABAAEAPUAAACDAwAAAAA=&#10;" filled="f" stroked="f" strokeweight="1.5pt">
                  <v:textbox inset="1pt,1pt,1pt,1pt">
                    <w:txbxContent>
                      <w:p w:rsidR="0000243D" w:rsidRDefault="0000243D">
                        <w:pPr>
                          <w:spacing w:before="120"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STOP: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Damage to the vehicle may occur.  Do not proceed until process has been complied with.</w:t>
                        </w:r>
                      </w:p>
                      <w:p w:rsidR="0000243D" w:rsidRDefault="0000243D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OPERATOR SAFETY: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 caution to avoid risk of injury.</w:t>
                        </w:r>
                      </w:p>
                      <w:p w:rsidR="0000243D" w:rsidRDefault="0000243D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CAUTION: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A process that must be carefully observed in order to reduce the risk of damage to the accessory/vehicle and to ensure a quality installation.</w:t>
                        </w:r>
                      </w:p>
                      <w:p w:rsidR="0000243D" w:rsidRDefault="0000243D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TOOLS &amp; EQUIPMENT: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Used in Figures calls out the specific tools and equipment recommended for this process.</w:t>
                        </w:r>
                      </w:p>
                      <w:p w:rsidR="0000243D" w:rsidRDefault="0000243D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REVISION MARK: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highlights a change in installation with respect to previous issue.</w:t>
                        </w:r>
                        <w:r w:rsidR="008728CF"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 w:rsidR="008728CF"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 w:rsidR="002B3EF0"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SAFETY TORQUE</w:t>
                        </w:r>
                        <w:r w:rsidR="008728CF"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:</w:t>
                        </w:r>
                        <w:r w:rsidR="008728CF">
                          <w:rPr>
                            <w:rFonts w:ascii="Arial" w:hAnsi="Arial"/>
                            <w:sz w:val="18"/>
                          </w:rPr>
                          <w:t xml:space="preserve"> This mark </w:t>
                        </w:r>
                        <w:r w:rsidR="002B3EF0">
                          <w:rPr>
                            <w:rFonts w:ascii="Arial" w:hAnsi="Arial"/>
                            <w:sz w:val="18"/>
                          </w:rPr>
                          <w:t>indicates that torque is related to safety</w:t>
                        </w:r>
                        <w:r w:rsidR="0085731F">
                          <w:rPr>
                            <w:rFonts w:ascii="Arial" w:hAnsi="Arial"/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shape id="Picture 87" o:spid="_x0000_s1029" type="#_x0000_t75" alt="stop_2" style="position:absolute;left:6364;top:4034;width:346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mI1+/AAAA2wAAAA8AAABkcnMvZG93bnJldi54bWxEj82KAjEQhO+C7xBa8KaJ4h+jUUQQFE+6&#10;+wDNpOcHJ50hiTq+vVlY8FhU1VfUZtfZRjzJh9qxhslYgSDOnam51PD7cxytQISIbLBxTBreFGC3&#10;7fc2mBn34is9b7EUCcIhQw1VjG0mZcgrshjGriVOXuG8xZikL6Xx+Epw28ipUgtpsea0UGFLh4ry&#10;++1hNSz9I/pLTv69UsbcVTEv5oez1sNBt1+DiNTFb/i/fTIaZlP4+5J+gN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ZiNfvwAAANsAAAAPAAAAAAAAAAAAAAAAAJ8CAABk&#10;cnMvZG93bnJldi54bWxQSwUGAAAAAAQABAD3AAAAiwMAAAAA&#10;">
                  <v:imagedata r:id="rId19" o:title="stop_2"/>
                </v:shape>
                <v:shape id="Picture 88" o:spid="_x0000_s1030" type="#_x0000_t75" alt="safety_2" style="position:absolute;left:6357;top:4526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j9L3EAAAA2wAAAA8AAABkcnMvZG93bnJldi54bWxEj0FrwkAUhO8F/8PyhF5EN61aJHWVkirt&#10;UVPR6yP7mgSzb8Pu1sT++q4g9DjMzDfMct2bRlzI+dqygqdJAoK4sLrmUsHhaztegPABWWNjmRRc&#10;ycN6NXhYYqptx3u65KEUEcI+RQVVCG0qpS8qMugntiWO3rd1BkOUrpTaYRfhppHPSfIiDdYcFyps&#10;KauoOOc/RoH7OGaWkvnpLA+jbvO7y9/zJlPqcdi/vYII1If/8L39qRXMpnD7En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j9L3EAAAA2wAAAA8AAAAAAAAAAAAAAAAA&#10;nwIAAGRycy9kb3ducmV2LnhtbFBLBQYAAAAABAAEAPcAAACQAwAAAAA=&#10;">
                  <v:imagedata r:id="rId20" o:title="safety_2"/>
                </v:shape>
                <v:shape id="Picture 89" o:spid="_x0000_s1031" type="#_x0000_t75" alt="caution_2" style="position:absolute;left:6357;top:5005;width:3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qvF/EAAAA2wAAAA8AAABkcnMvZG93bnJldi54bWxEj0+LwjAUxO8LfofwBG9r6p8V6RpFBMuC&#10;B1Hr/dG8bbvbvJQkat1Pb4QFj8PM/IZZrDrTiCs5X1tWMBomIIgLq2suFeSn7fschA/IGhvLpOBO&#10;HlbL3tsCU21vfKDrMZQiQtinqKAKoU2l9EVFBv3QtsTR+7bOYIjSlVI7vEW4aeQ4SWbSYM1xocKW&#10;NhUVv8eLUZD95esPOQrtpPnZHfauzu7nPFNq0O/WnyACdeEV/m9/aQXTKTy/xB8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qvF/EAAAA2wAAAA8AAAAAAAAAAAAAAAAA&#10;nwIAAGRycy9kb3ducmV2LnhtbFBLBQYAAAAABAAEAPcAAACQAwAAAAA=&#10;">
                  <v:imagedata r:id="rId21" o:title="caution_2"/>
                </v:shape>
                <v:shape id="Picture 90" o:spid="_x0000_s1032" type="#_x0000_t75" alt="tool" style="position:absolute;left:6342;top:563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RQuzDAAAA2wAAAA8AAABkcnMvZG93bnJldi54bWxEj91qwkAUhO+FvsNyCt7pxp8Uia5ShIAI&#10;RWrb+2P2mKRmz4bdNca37woFL4eZ+YZZbXrTiI6cry0rmIwTEMSF1TWXCr6/8tEChA/IGhvLpOBO&#10;Hjbrl8EKM21v/EndMZQiQthnqKAKoc2k9EVFBv3YtsTRO1tnMETpSqkd3iLcNHKaJG/SYM1xocKW&#10;thUVl+PVKOguJ5odJmnq8v38t0jlz0egXKnha/++BBGoD8/wf3unFcxTeHyJP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ZFC7MMAAADbAAAADwAAAAAAAAAAAAAAAACf&#10;AgAAZHJzL2Rvd25yZXYueG1sUEsFBgAAAAAEAAQA9wAAAI8DAAAAAA==&#10;">
                  <v:imagedata r:id="rId22" o:title="tool"/>
                </v:shape>
                <v:group id="Group 91" o:spid="_x0000_s1033" style="position:absolute;left:6500;top:6325;width:74;height:360" coordorigin="6981,12325" coordsize="95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o:lock v:ext="edit" aspectratio="t"/>
                  <v:line id="Line 92" o:spid="_x0000_s1034" style="position:absolute;visibility:visible;mso-wrap-style:square" from="6981,12325" to="6981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UpIsMAAADbAAAADwAAAGRycy9kb3ducmV2LnhtbESPQWvCQBSE7wX/w/IEb3VjkVbSbKQI&#10;Qg56MBW9PrKv2dDs25jd6vrv3UKhx2Hmm2GKdbS9uNLoO8cKFvMMBHHjdMetguPn9nkFwgdkjb1j&#10;UnAnD+ty8lRgrt2ND3StQytSCfscFZgQhlxK3xiy6OduIE7elxsthiTHVuoRb6nc9vIly16lxY7T&#10;gsGBNoaa7/rHKljuK6PPced3h6w6UXdZbi61U2o2jR/vIALF8B/+oyuduDf4/ZJ+gCw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lKSLDAAAA2wAAAA8AAAAAAAAAAAAA&#10;AAAAoQIAAGRycy9kb3ducmV2LnhtbFBLBQYAAAAABAAEAPkAAACRAwAAAAA=&#10;" strokeweight="2.25pt"/>
                  <v:line id="Line 93" o:spid="_x0000_s1035" style="position:absolute;visibility:visible;mso-wrap-style:square" from="7076,12325" to="7076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q9UL8AAADbAAAADwAAAGRycy9kb3ducmV2LnhtbERPTWvCQBC9F/wPywjedGORItFVRBBy&#10;0INR2uuQHbPB7GzMbjX9951DocfH+15vB9+qJ/WxCWxgPstAEVfBNlwbuF4O0yWomJAttoHJwA9F&#10;2G5Gb2vMbXjxmZ5lqpWEcMzRgEupy7WOlSOPcRY6YuFuofeYBPa1tj2+JNy3+j3LPrTHhqXBYUd7&#10;R9W9/PYGFqfC2a/hGI/nrPik5rHYP8pgzGQ87FagEg3pX/znLqz4ZKx8kR+gN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Hq9UL8AAADbAAAADwAAAAAAAAAAAAAAAACh&#10;AgAAZHJzL2Rvd25yZXYueG1sUEsFBgAAAAAEAAQA+QAAAI0DAAAAAA==&#10;" strokeweight="2.25pt"/>
                </v:group>
                <v:rect id="Rectangle 85" o:spid="_x0000_s1036" style="position:absolute;left:6260;top:3865;width:4968;height:3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R7t8UA&#10;AADbAAAADwAAAGRycy9kb3ducmV2LnhtbESPQWsCMRSE7wX/Q3iCl6LZioiuRhGhUGihdFXQ2yN5&#10;7i5uXrZJquu/bwoFj8PMfMMs151txJV8qB0reBllIIi1MzWXCva71+EMRIjIBhvHpOBOAdar3tMS&#10;c+Nu/EXXIpYiQTjkqKCKsc2lDLoii2HkWuLknZ23GJP0pTQebwluGznOsqm0WHNaqLClbUX6UvxY&#10;Bc+TqTWH4/fdn4r34+FzpjcfQSs16HebBYhIXXyE/9tvRsFkDn9f0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Hu3xQAAANsAAAAPAAAAAAAAAAAAAAAAAJgCAABkcnMv&#10;ZG93bnJldi54bWxQSwUGAAAAAAQABAD1AAAAigMAAAAA&#10;" filled="f" strokeweight="1.5pt"/>
              </v:group>
            </w:pict>
          </mc:Fallback>
        </mc:AlternateContent>
      </w:r>
    </w:p>
    <w:p w:rsidR="0000243D" w:rsidRDefault="0000243D"/>
    <w:p w:rsidR="0000243D" w:rsidRDefault="0000243D">
      <w:pPr>
        <w:pStyle w:val="Header"/>
        <w:tabs>
          <w:tab w:val="clear" w:pos="4320"/>
          <w:tab w:val="clear" w:pos="8640"/>
        </w:tabs>
        <w:sectPr w:rsidR="0000243D"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</w:p>
    <w:p w:rsidR="0000243D" w:rsidRDefault="0000243D">
      <w:pPr>
        <w:ind w:left="-5112"/>
        <w:rPr>
          <w:sz w:val="20"/>
        </w:rPr>
      </w:pPr>
      <w:r>
        <w:rPr>
          <w:sz w:val="20"/>
        </w:rPr>
        <w:lastRenderedPageBreak/>
        <w:t>Care must be taken when installing this accessory to ensure damage does not occur to the vehicle.  The installation of this accessory should follow approved guidelines to ensure a quality installation.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These guidelines can be found in the </w:t>
      </w:r>
      <w:r>
        <w:rPr>
          <w:sz w:val="20"/>
        </w:rPr>
        <w:t>"</w:t>
      </w:r>
      <w:r>
        <w:rPr>
          <w:sz w:val="20"/>
          <w:szCs w:val="20"/>
        </w:rPr>
        <w:t>Accessory Installation Practices</w:t>
      </w:r>
      <w:r>
        <w:rPr>
          <w:sz w:val="20"/>
        </w:rPr>
        <w:t>"</w:t>
      </w:r>
      <w:r>
        <w:rPr>
          <w:sz w:val="20"/>
          <w:szCs w:val="20"/>
        </w:rPr>
        <w:t xml:space="preserve"> document.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>This document covers such items as:-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Protection (use of covers and blankets, cleaning chemicals,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Safety (eye protection, rechecking torque procedure,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Vehicle Disassembly/Reassembly (panel removal, part storage, etc.).</w:t>
      </w:r>
    </w:p>
    <w:p w:rsidR="0000243D" w:rsidRDefault="0000243D">
      <w:pPr>
        <w:numPr>
          <w:ilvl w:val="0"/>
          <w:numId w:val="7"/>
        </w:numPr>
        <w:ind w:left="-4392" w:right="-43"/>
        <w:rPr>
          <w:sz w:val="20"/>
          <w:szCs w:val="20"/>
        </w:rPr>
      </w:pPr>
      <w:r>
        <w:rPr>
          <w:sz w:val="20"/>
          <w:szCs w:val="20"/>
        </w:rPr>
        <w:t>Electrical Component Disassembly/Reassembly (battery disconnection, connector removal, etc.).</w:t>
      </w:r>
    </w:p>
    <w:p w:rsidR="0000243D" w:rsidRDefault="0000243D">
      <w:pPr>
        <w:ind w:left="-5112" w:right="-36"/>
        <w:rPr>
          <w:sz w:val="20"/>
          <w:szCs w:val="20"/>
        </w:rPr>
      </w:pPr>
    </w:p>
    <w:p w:rsidR="0000243D" w:rsidRDefault="0000243D">
      <w:pPr>
        <w:ind w:left="-5112" w:right="-36"/>
        <w:rPr>
          <w:sz w:val="20"/>
          <w:szCs w:val="20"/>
        </w:rPr>
      </w:pPr>
      <w:r>
        <w:rPr>
          <w:sz w:val="20"/>
          <w:szCs w:val="20"/>
        </w:rPr>
        <w:t xml:space="preserve">Please see your </w:t>
      </w:r>
      <w:r w:rsidR="00E87E88">
        <w:rPr>
          <w:sz w:val="20"/>
          <w:szCs w:val="20"/>
        </w:rPr>
        <w:t>Scion</w:t>
      </w:r>
      <w:r>
        <w:rPr>
          <w:sz w:val="20"/>
          <w:szCs w:val="20"/>
        </w:rPr>
        <w:t xml:space="preserve"> dealer for a copy of this document.</w:t>
      </w:r>
    </w:p>
    <w:p w:rsidR="0000243D" w:rsidRDefault="0000243D">
      <w:pPr>
        <w:ind w:right="-36"/>
        <w:rPr>
          <w:szCs w:val="20"/>
        </w:rPr>
        <w:sectPr w:rsidR="0000243D">
          <w:headerReference w:type="default" r:id="rId23"/>
          <w:pgSz w:w="12240" w:h="15840" w:code="1"/>
          <w:pgMar w:top="1296" w:right="1008" w:bottom="936" w:left="6120" w:header="576" w:footer="720" w:gutter="0"/>
          <w:cols w:space="288"/>
          <w:docGrid w:linePitch="360"/>
        </w:sectPr>
      </w:pPr>
    </w:p>
    <w:p w:rsidR="0000243D" w:rsidRDefault="00E87E88">
      <w:pPr>
        <w:pStyle w:val="ProcLevel1"/>
      </w:pPr>
      <w:r>
        <w:lastRenderedPageBreak/>
        <w:t>Prepare for the Installation</w:t>
      </w:r>
      <w:r w:rsidR="0000243D">
        <w:t>.</w:t>
      </w:r>
    </w:p>
    <w:p w:rsidR="00E87E88" w:rsidRDefault="00E87E88" w:rsidP="00E87E88">
      <w:pPr>
        <w:pStyle w:val="ProcLevel2"/>
      </w:pPr>
      <w:r w:rsidRPr="00E87E88">
        <w:t>Thoroughly cl</w:t>
      </w:r>
      <w:r>
        <w:t>ean all installation surfaces.</w:t>
      </w:r>
    </w:p>
    <w:p w:rsidR="00E87E88" w:rsidRDefault="00E87E88" w:rsidP="00E87E88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671040" behindDoc="0" locked="1" layoutInCell="1" allowOverlap="1" wp14:anchorId="7F3BFC7D" wp14:editId="3B523ED9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58" name="Picture 58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ution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NOTE: </w:t>
      </w:r>
      <w:r w:rsidRPr="00E87E88">
        <w:t>Always use a clean WypAll li</w:t>
      </w:r>
      <w:r>
        <w:t>nt-free scratch resistant cloth and s</w:t>
      </w:r>
      <w:r w:rsidRPr="00E87E88">
        <w:t xml:space="preserve">hake </w:t>
      </w:r>
      <w:r>
        <w:t xml:space="preserve">the </w:t>
      </w:r>
      <w:r w:rsidRPr="00E87E88">
        <w:t>soap &amp; water mixture well</w:t>
      </w:r>
      <w:r>
        <w:t>.</w:t>
      </w:r>
    </w:p>
    <w:p w:rsidR="00E87E88" w:rsidRDefault="00251AFB" w:rsidP="00E87E88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1" layoutInCell="1" allowOverlap="1" wp14:anchorId="3748F897" wp14:editId="057599BE">
                <wp:simplePos x="0" y="0"/>
                <wp:positionH relativeFrom="column">
                  <wp:posOffset>-3247697</wp:posOffset>
                </wp:positionH>
                <wp:positionV relativeFrom="paragraph">
                  <wp:posOffset>394</wp:posOffset>
                </wp:positionV>
                <wp:extent cx="2971800" cy="1828800"/>
                <wp:effectExtent l="19050" t="19050" r="19050" b="1905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2971800" cy="1828800"/>
                            <a:chOff x="0" y="0"/>
                            <a:chExt cx="2971800" cy="1828800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71800" cy="18288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3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1639614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251AFB" w:rsidRDefault="00251AFB" w:rsidP="00251AFB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1-1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g:grpSp>
                        <wpg:cNvPr id="35" name="Group 109"/>
                        <wpg:cNvGrpSpPr>
                          <a:grpSpLocks/>
                        </wpg:cNvGrpSpPr>
                        <wpg:grpSpPr bwMode="auto">
                          <a:xfrm>
                            <a:off x="15240" y="7620"/>
                            <a:ext cx="1003300" cy="254635"/>
                            <a:chOff x="3447" y="2077"/>
                            <a:chExt cx="1580" cy="401"/>
                          </a:xfrm>
                        </wpg:grpSpPr>
                        <wps:wsp>
                          <wps:cNvPr id="51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69" y="2077"/>
                              <a:ext cx="1158" cy="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51AFB" w:rsidRDefault="00251AFB" w:rsidP="00251AFB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WypAll cloth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52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47" y="2088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48F897" id="Group 53" o:spid="_x0000_s1037" style="position:absolute;left:0;text-align:left;margin-left:-255.7pt;margin-top:.05pt;width:234pt;height:2in;z-index:251687424;mso-height-relative:margin" coordsize="29718,1828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tAAxBZG9iZV9DTQAB/+4ADkFkb2JlAGSAAAAAAf/bAIQA&#10;DAgICAkIDAkJDBELCgsRFQ8MDA8VGBMTFRMTGBEMDAwMDAwRDAwMDAwMDAwMDAwMDAwMDAwMDAwM&#10;DAwMDAwMDAENCwsNDg0QDg4QFA4ODhQUDg4ODhQRDAwMDAwREQwMDAwMDBEMDAwMDAwMDAwMDAwM&#10;DAwMDAwMDAwMDAwMDAwM/8AAEQgAY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SAAAAAAAAAAAACnZlY3RvckRhdGFib29sAQAAAABQZ1BzZW51bQAA&#10;AABQZ1BzAAAAAFBnUEMAAAAATGVmdFVudEYjUmx0AAAAAAAAAAAAAAAAVG9wIFVudEYjUmx0AAAA&#10;AAAAAAAAAAAAU2NsIFVudEYjUHJjQFkAAAAAAAA4QklNA+0AAAAAABAASAAAAAEAAQBIAAAAAQAB&#10;OEJJTQQmAAAAAAAOAAAAAAAAAAAAAD+AAAA4QklNBA0AAAAAAAQAAAB4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FoAAAAAFJnaHRsb25nAAACS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M4QklNBAwAAAAA&#10;FU4AAAABAAAAoAAAAGIAAAHgAAC3wAAAFTIAGAAB/9j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QAMQWRvYmVfQ00AAf/uAA5BZG9iZQBkgAAAAAH/2wCEAAwICAgJCAwJCQwRCwoLERUPDAwP&#10;FRgTExUTExgRDAwMDAwMEQwMDAwMDAwMDAwMDAwMDAwMDAwMDAwMDAwMDAwBDQsLDQ4NEA4OEBQO&#10;Dg4UFA4ODg4UEQwMDAwMEREMDAwMDAwRDAwMDAwMDAwMDAwMDAwMDAwMDAwMDAwMDAwMDP/AABEI&#10;AGI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B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QAAAAAH/2wCEAAEBAQEBAQEBAQEBAQEBAQEBAQEBAQEBAQEB&#10;AQEBAQEBAQEBAQEBAQEBAQECAgICAgICAgICAgMDAwMDAwMDAwMBAQEBAQEBAQEBAQICAQICAwMD&#10;AwMDAwMDAwMDAwMDAwMDAwMDAwMDAwMDAwMDAwMDAwMDAwMDAwMDAwMDAwMDA//AABEIAWgCSQMB&#10;EQACEQEDEQH/3QAEAEr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dE2t/iQP9vx&#10;7917qrz+ZO2qp+EkNrH/AGfX4rer8f5H3Fsyc8f7WJQB/S3v3XurP4f0X/x/3q//ABX37r3WX37r&#10;3Xvfuvde9+691737r3Xvfuvde9+69173VvhPXuoLJ5I2ANvGksR/xPoN/wDW9Ptj5db6KZ8FZBN8&#10;fpplUqs3yA+YswUm5Al+YHerjn831e30+EdeY1JPRwfdut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cGfTp4vqYL/AK1yB/xPv3XuqwP5jT6tx/BiK3/Aj5wfHqQN/qPtu1NjsRb869X+Fvfu&#10;vdWfeP8Ax/3j/jfv3XuuQBAtcf7b/jfv3XuvFWP9oj/WH/FSffuvddBGBHrY8/Tjn37r3XP37r3X&#10;EqD/AK/+x/4qPfuvdcTGCpU6SD/gw/r9fXf37r3XHwRrpKoBpIPJY/T+nq+vurfCevdRJD4KQqRq&#10;uhh/pb0OdX5/23tjj1759Ey/lzMH+IXXUg+k26u8Z/rf/Pd+dny3v+b6/b6fCOvdHe92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YpQSY7AmzqTb8AEG59+691V5/MXkQ7s+B6B&#10;1Lr82+hLqCCw/wCMo7FPIHI49+691aMroxIVlYr9QCDa/wDW3v3XuuXv3Xuve/de697917r3v3Xu&#10;ve/de697917ro/Q+6t8J69031jg01U9xpjhZ1YfQsI5Li/049sHqxB/Pokn8tKUT/Crp+oBDCpru&#10;1qnUDcN9x3P2JNqB5uDrv7fT4R1WlMU6PZ7t17r3v3Xuve/de697917r3v3Xuve/de697917r3v3&#10;Xuve/de697917r3v3Xuve/de697917r3v3Xuve/de6/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Y5P7J/ANz/gAQSf9gB7917qrr+YWD/pG+B4ty3zI6qcD8lF3916WYf4Ae/d&#10;e6tB9+691mT9I/2P+9n37r3XL37r3Xvfuvde9+691737r3Xvfuvde91b4T17pqyLEY+tc3DrSVmk&#10;fkjxfUfm3tP177eiDfym21/y5PiNLcHzdT0M4INwRPl8vMpv+bh/ahPhHXurDvd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Ypf0n/gkn/Qp9+691V//MK/5mX8CP8AxbvrL/3u&#10;+vffuvdWe+/de6zJ+kf7H/ez7917rl7917r3v3Xuve/de697917r3v3XuvH3VvhPXumfNP48bXv/&#10;AKnH1x/20PtOPPrfRA/5SJ1fy1vho/8Ax06S25J/1MlrXv8A7HV7fT4R1rqxT3f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HnPp/wCnc3/Ws+/de6rE/mD89o/AFTyG+V/XzsPw&#10;XTfHX5Rj/ip+nv3XurO/fuvdZk/SP9j/AL2ffuvdcvfuvde9+691737r3Xvfuvde9+691xYEqQDY&#10;24Pur/C32de6ZNwkDEZMn/nW13/Wn2xwr1vohH8pEW/lp/Cz8X6H2g3/ACVFO3/E+30+Eda6sU92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2VBLAwQKAAAAAAAA&#10;ACEAaAv0kQgKAAAICgAAFQAAAGRycy9tZWRpYS9pbWFnZTIuanBlZ//Y/+AAEEpGSUYAAQEBANwA&#10;3AAA/9sAQwACAQECAQECAgICAgICAgMFAwMDAwMGBAQDBQcGBwcHBgcHCAkLCQgICggHBwoNCgoL&#10;DAwMDAcJDg8NDA4LDAwM/9sAQwECAgIDAwMGAwMGDAgHCAwMDAwMDAwMDAwMDAwMDAwMDAwMDAwM&#10;DAwMDAwMDAwMDAwMDAwMDAwMDAwMDAwMDAwM/8AAEQgAOwA7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">
                <v:group id="Group 24" o:spid="_x0000_s1038" style="position:absolute;width:29718;height:18288" coordsize="29718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Picture 22" o:spid="_x0000_s1039" type="#_x0000_t75" style="position:absolute;width:29718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a/AXEAAAA2wAAAA8AAABkcnMvZG93bnJldi54bWxEj0FrwkAUhO9C/8PyCr3ppimIRFeRFlEv&#10;haY9tLdH9pkEs+/F3a3Gf+8WCh6HmfmGWawG16kz+dAKG3ieZKCIK7Et1wa+PjfjGagQkS12wmTg&#10;SgFWy4fRAgsrF/6gcxlrlSAcCjTQxNgXWoeqIYdhIj1x8g7iHcYkfa2tx0uCu07nWTbVDltOCw32&#10;9NpQdSx/nYHy5W1zfN/6fb77nh5OW5Gf/UmMeXoc1nNQkYZ4D/+3d9ZAnsPfl/QD9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7a/AXEAAAA2wAAAA8AAAAAAAAAAAAAAAAA&#10;nwIAAGRycy9kb3ducmV2LnhtbFBLBQYAAAAABAAEAPcAAACQAwAAAAA=&#10;" stroked="t" strokecolor="black [3213]">
                    <v:imagedata r:id="rId25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9" o:spid="_x0000_s1040" type="#_x0000_t202" style="position:absolute;left:78;top:16396;width:5487;height:1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bKQsIA&#10;AADbAAAADwAAAGRycy9kb3ducmV2LnhtbESPQYvCMBSE74L/IbyFvWm6Cipdoyyiix48WP0Bb5vX&#10;tGzzUpqo1V9vBMHjMDPfMPNlZ2txodZXjhV8DRMQxLnTFRsFp+NmMAPhA7LG2jEpuJGH5aLfm2Oq&#10;3ZUPdMmCERHCPkUFZQhNKqXPS7Loh64hjl7hWoshytZI3eI1wm0tR0kykRYrjgslNrQqKf/PzlbB&#10;6l6gSf6a/e8kH5tdoOm6KqZKfX50P98gAnXhHX61t1rBaAz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xspCwgAAANsAAAAPAAAAAAAAAAAAAAAAAJgCAABkcnMvZG93&#10;bnJldi54bWxQSwUGAAAAAAQABAD1AAAAhwMAAAAA&#10;" stroked="f">
                    <v:textbox inset="0,0,0,0">
                      <w:txbxContent>
                        <w:p w:rsidR="00251AFB" w:rsidRDefault="00251AFB" w:rsidP="00251AFB">
                          <w:pPr>
                            <w:pStyle w:val="Fig"/>
                            <w:jc w:val="center"/>
                          </w:pPr>
                          <w:r>
                            <w:t>Fig. 1-1</w:t>
                          </w:r>
                        </w:p>
                      </w:txbxContent>
                    </v:textbox>
                  </v:shape>
                </v:group>
                <v:group id="Group 109" o:spid="_x0000_s1041" style="position:absolute;left:152;top:76;width:10033;height:2546" coordorigin="3447,2077" coordsize="1580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rect id="Rectangle 110" o:spid="_x0000_s1042" style="position:absolute;left:3869;top:2077;width:1158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uLcIA&#10;AADbAAAADwAAAGRycy9kb3ducmV2LnhtbESPT2sCMRTE74LfITyhF9HsFpRla5QiWHr17/m5ee5u&#10;m7wsSaprP70RCj0OM/MbZrHqrRFX8qF1rCCfZiCIK6dbrhUc9ptJASJEZI3GMSm4U4DVcjhYYKnd&#10;jbd03cVaJAiHEhU0MXallKFqyGKYuo44eRfnLcYkfS21x1uCWyNfs2wuLbacFhrsaN1Q9b37sQq2&#10;WEj+GJ+MObRf4/uvP57DJVfqZdS/v4GI1Mf/8F/7UyuY5fD8kn6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cK4twgAAANsAAAAPAAAAAAAAAAAAAAAAAJgCAABkcnMvZG93&#10;bnJldi54bWxQSwUGAAAAAAQABAD1AAAAhwMAAAAA&#10;" filled="f" stroked="f" strokeweight=".25pt">
                    <v:textbox style="mso-fit-shape-to-text:t" inset="0,0,0,0">
                      <w:txbxContent>
                        <w:p w:rsidR="00251AFB" w:rsidRDefault="00251AFB" w:rsidP="00251AFB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WypAll cloth</w:t>
                          </w:r>
                        </w:p>
                      </w:txbxContent>
                    </v:textbox>
                  </v:rect>
                  <v:shape id="Picture 111" o:spid="_x0000_s1043" type="#_x0000_t75" alt="tool" style="position:absolute;left:3447;top:208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hTEXDAAAA2wAAAA8AAABkcnMvZG93bnJldi54bWxEj91qwkAUhO8LfYflFLyrG39SJLpKEQIi&#10;iNS298fsMUnNng27a4xv7woFL4eZ+YZZrHrTiI6cry0rGA0TEMSF1TWXCn6+8/cZCB+QNTaWScGN&#10;PKyWry8LzLS98hd1h1CKCGGfoYIqhDaT0hcVGfRD2xJH72SdwRClK6V2eI1w08hxknxIgzXHhQpb&#10;WldUnA8Xo6A7H2myH6Wpy7fTvyKVv7tAuVKDt/5zDiJQH57h//ZGK0jH8PgSf4B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6FMRcMAAADbAAAADwAAAAAAAAAAAAAAAACf&#10;AgAAZHJzL2Rvd25yZXYueG1sUEsFBgAAAAAEAAQA9wAAAI8DAAAAAA==&#10;">
                    <v:imagedata r:id="rId22" o:title="tool"/>
                  </v:shape>
                </v:group>
                <w10:anchorlock/>
              </v:group>
            </w:pict>
          </mc:Fallback>
        </mc:AlternateContent>
      </w:r>
      <w:r w:rsidR="00E87E88" w:rsidRPr="00E87E88">
        <w:t xml:space="preserve">Apply </w:t>
      </w:r>
      <w:r w:rsidR="00E87E88">
        <w:t xml:space="preserve">the </w:t>
      </w:r>
      <w:r w:rsidR="00E87E88" w:rsidRPr="00E87E88">
        <w:t xml:space="preserve">soap &amp; water mixture to </w:t>
      </w:r>
      <w:r w:rsidR="00E87E88">
        <w:t xml:space="preserve">the </w:t>
      </w:r>
      <w:r w:rsidR="00E87E88" w:rsidRPr="00E87E88">
        <w:t xml:space="preserve">cloth. </w:t>
      </w:r>
      <w:r w:rsidR="00E87E88">
        <w:t xml:space="preserve"> </w:t>
      </w:r>
      <w:r w:rsidR="00E87E88" w:rsidRPr="00E87E88">
        <w:t xml:space="preserve">Do not spray cleaning solutions directly </w:t>
      </w:r>
      <w:r w:rsidR="00E87E88">
        <w:t>on</w:t>
      </w:r>
      <w:r w:rsidR="00E87E88" w:rsidRPr="00E87E88">
        <w:t>to</w:t>
      </w:r>
      <w:r w:rsidR="00E87E88">
        <w:t xml:space="preserve"> the</w:t>
      </w:r>
      <w:r w:rsidR="00E87E88" w:rsidRPr="00E87E88">
        <w:t xml:space="preserve"> vehicle</w:t>
      </w:r>
      <w:r w:rsidR="00E87E88">
        <w:t xml:space="preserve"> (Fig. 1-1).</w:t>
      </w:r>
    </w:p>
    <w:p w:rsidR="00251AFB" w:rsidRDefault="00251AFB" w:rsidP="00251AFB">
      <w:pPr>
        <w:pStyle w:val="ProcLevel2"/>
        <w:numPr>
          <w:ilvl w:val="0"/>
          <w:numId w:val="0"/>
        </w:numPr>
        <w:ind w:left="360"/>
      </w:pPr>
    </w:p>
    <w:p w:rsidR="00251AFB" w:rsidRDefault="00251AFB" w:rsidP="00251AFB">
      <w:pPr>
        <w:pStyle w:val="ProcLevel2"/>
        <w:numPr>
          <w:ilvl w:val="0"/>
          <w:numId w:val="0"/>
        </w:numPr>
        <w:ind w:left="360"/>
      </w:pPr>
    </w:p>
    <w:p w:rsidR="00251AFB" w:rsidRDefault="00251AFB" w:rsidP="00251AFB">
      <w:pPr>
        <w:pStyle w:val="ProcLevel2"/>
        <w:numPr>
          <w:ilvl w:val="0"/>
          <w:numId w:val="0"/>
        </w:numPr>
        <w:ind w:left="360"/>
      </w:pPr>
    </w:p>
    <w:p w:rsidR="00251AFB" w:rsidRDefault="00251AFB" w:rsidP="00251AFB">
      <w:pPr>
        <w:pStyle w:val="ProcLevel2"/>
        <w:numPr>
          <w:ilvl w:val="0"/>
          <w:numId w:val="0"/>
        </w:numPr>
        <w:ind w:left="360"/>
      </w:pPr>
    </w:p>
    <w:p w:rsidR="00251AFB" w:rsidRDefault="00251AFB" w:rsidP="00251AFB">
      <w:pPr>
        <w:pStyle w:val="ProcLevel2"/>
        <w:numPr>
          <w:ilvl w:val="0"/>
          <w:numId w:val="0"/>
        </w:numPr>
        <w:ind w:left="360"/>
      </w:pPr>
    </w:p>
    <w:p w:rsidR="00E87E88" w:rsidRDefault="00251AFB" w:rsidP="00E87E88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0" locked="1" layoutInCell="1" allowOverlap="1" wp14:anchorId="00EC63C1" wp14:editId="07BB8D27">
                <wp:simplePos x="0" y="0"/>
                <wp:positionH relativeFrom="column">
                  <wp:posOffset>-3244172</wp:posOffset>
                </wp:positionH>
                <wp:positionV relativeFrom="paragraph">
                  <wp:posOffset>-2234</wp:posOffset>
                </wp:positionV>
                <wp:extent cx="2971800" cy="1829128"/>
                <wp:effectExtent l="19050" t="19050" r="19050" b="1905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9128"/>
                          <a:chOff x="3525" y="2004"/>
                          <a:chExt cx="2971800" cy="1829128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25" y="2004"/>
                            <a:ext cx="2971800" cy="18291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39614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51AFB" w:rsidRDefault="00251AFB" w:rsidP="00251AFB">
                              <w:pPr>
                                <w:pStyle w:val="Fig"/>
                                <w:jc w:val="center"/>
                              </w:pPr>
                              <w:r>
                                <w:t>Fig. 1-2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EC63C1" id="Group 25" o:spid="_x0000_s1044" style="position:absolute;left:0;text-align:left;margin-left:-255.45pt;margin-top:-.2pt;width:234pt;height:144.05pt;z-index:251684352" coordorigin="35,20" coordsize="29718,182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QAAAHAAAABDAyMjGQAwACAAAAFAAACc6QBAACAAAAFAAACeKSkQACAAAAAzc5AACSkgACAAAA&#10;Azc5AACgAQADAAAAAQABAACgAgAEAAAAAQAAArmgAwAEAAAAAQAAAa3qHAAHAAAIDAAACfYAAAAA&#10;MjAxNTowODoyNCAxMDowNDo0MwAyMDE1OjA4OjI0IDEwOjA0OjQz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EDAAMA&#10;AAABAAYAAAEaAAUAAAABAAASUgEbAAUAAAABAAASWgEoAAMAAAABAAIAAAIBAAQAAAABAAASYgIC&#10;AAQAAAABAAAfbAAAAAAAAABIAAAAAQAAAEgAAAAB/9j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QAMQWRvYmVfQ00AAf/uAA5BZG9iZQBkgAAAAAH/2wCEAAwICAgJCAwJCQwRCwoLERUPDAwP&#10;FRgTExUTExgRDAwMDAwMEQwMDAwMDAwMDAwMDAwMDAwMDAwMDAwMDAwMDAwBDQsLDQ4NEA4OEBQO&#10;Dg4UFA4ODg4UEQwMDAwMEREMDAwMDAwRDAwMDAwMDAwMDAwMDAwMDAwMDAwMDAwMDAwMDP/AABEI&#10;AGI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FgAAAAAAAAAAAAKdmVjdG9yRGF0YWJvb2wBAAAAAFBnUHNlbnVtAAAA&#10;AFBnUHMAAAAAUGdQQwAAAABMZWZ0VW50RiNSbHQAAAAAAAAAAAAAAABUb3AgVW50RiNSbHQAAAAA&#10;AAAAAAAAAABTY2wgVW50RiNQcmNAWQAAAAAAADhCSU0D7QAAAAAAEABgAAAAAQABAGAAAAABAAE4&#10;QklNBCYAAAAAAA4AAAAAAAAAAAAAP4AAADhCSU0EDQAAAAAABAAAAB4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a0AAAAAUmdodGxvbmcAAAK5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ThCSU0EDAAAAAAf&#10;iAAAAAEAAACgAAAAYgAAAeAAALfAAAAfbAAYAAH/2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tAAxBZG9iZV9DTQAB/+4ADkFkb2JlAGSAAAAAAf/bAIQADAgICAkIDAkJDBELCgsRFQ8MDA8V&#10;GBMTFRMTGBEMDAwMDAwRDAwMDAwMDAwMDAwMDAwMDAwMDAwMDAwMDAwMDAENCwsNDg0QDg4QFA4O&#10;DhQUDg4ODhQRDAwMDAwREQwMDAwMDBEMDAwMDAwMDAwMDAwMDAwMDAwMDAwMDAwMDAwM/8AAEQgA&#10;Yg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Q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">
                <v:shape id="Picture 33" o:spid="_x0000_s1045" type="#_x0000_t75" style="position:absolute;left:35;top:20;width:29718;height:182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vj5DDAAAA2wAAAA8AAABkcnMvZG93bnJldi54bWxEj09rwkAUxO8Fv8PyBG91YwNFoqv4pwWh&#10;XkwLXp/Zl2Qx+zZktzF+e1co9DjMzG+Y5Xqwjeip88axgtk0AUFcOG24UvDz/fk6B+EDssbGMSm4&#10;k4f1avSyxEy7G5+oz0MlIoR9hgrqENpMSl/UZNFPXUscvdJ1FkOUXSV1h7cIt418S5J3adFwXKix&#10;pV1NxTX/tQrOZWr7ZutwZo4+zz/2vbl8lUpNxsNmASLQEP7Df+2DVpCm8PwSf4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u+PkMMAAADbAAAADwAAAAAAAAAAAAAAAACf&#10;AgAAZHJzL2Rvd25yZXYueG1sUEsFBgAAAAAEAAQA9wAAAI8DAAAAAA==&#10;" stroked="t" strokecolor="black [3213]">
                  <v:imagedata r:id="rId27" o:title=""/>
                  <v:path arrowok="t"/>
                </v:shape>
                <v:shape id="Text Box 99" o:spid="_x0000_s1046" type="#_x0000_t202" style="position:absolute;left:78;top:16396;width:5487;height:1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bE68QA&#10;AADbAAAADwAAAGRycy9kb3ducmV2LnhtbESPwW7CMBBE75X4B2uRemscCoIqYFCF2qo9cCD0A5Z4&#10;40TE68h2Ie3X40pIHEcz80az2gy2E2fyoXWsYJLlIIgrp1s2Cr4P708vIEJE1tg5JgW/FGCzHj2s&#10;sNDuwns6l9GIBOFQoIImxr6QMlQNWQyZ64mTVztvMSbpjdQeLwluO/mc53NpseW00GBP24aqU/lj&#10;FWz/ajT5sd99zKup+Yq0eGvrhVKP4+F1CSLSEO/hW/tTK5jO4P9L+gF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2xOvEAAAA2wAAAA8AAAAAAAAAAAAAAAAAmAIAAGRycy9k&#10;b3ducmV2LnhtbFBLBQYAAAAABAAEAPUAAACJAwAAAAA=&#10;" stroked="f">
                  <v:textbox inset="0,0,0,0">
                    <w:txbxContent>
                      <w:p w:rsidR="00251AFB" w:rsidRDefault="00251AFB" w:rsidP="00251AFB">
                        <w:pPr>
                          <w:pStyle w:val="Fig"/>
                          <w:jc w:val="center"/>
                        </w:pPr>
                        <w:r>
                          <w:t>Fig. 1-2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E87E88" w:rsidRPr="00E87E88">
        <w:t xml:space="preserve">Clean </w:t>
      </w:r>
      <w:r w:rsidR="00E87E88">
        <w:t xml:space="preserve">the </w:t>
      </w:r>
      <w:r w:rsidR="00E87E88" w:rsidRPr="00E87E88">
        <w:t>surface</w:t>
      </w:r>
      <w:r w:rsidR="00E87E88">
        <w:t>s</w:t>
      </w:r>
      <w:r w:rsidR="00E87E88" w:rsidRPr="00E87E88">
        <w:t xml:space="preserve"> thoroughly and wipe dry immediately with a new clean cloth.</w:t>
      </w:r>
      <w:r w:rsidR="00E87E88">
        <w:t xml:space="preserve"> </w:t>
      </w:r>
      <w:r w:rsidR="00E87E88" w:rsidRPr="00E87E88">
        <w:t xml:space="preserve"> Do not allow </w:t>
      </w:r>
      <w:r w:rsidR="00E87E88">
        <w:t xml:space="preserve">the </w:t>
      </w:r>
      <w:r w:rsidR="00E87E88" w:rsidRPr="00E87E88">
        <w:t>cleaner to air dry (Fig. 1-2</w:t>
      </w:r>
      <w:r w:rsidR="00E87E88">
        <w:t>).</w:t>
      </w:r>
    </w:p>
    <w:p w:rsidR="00E87E88" w:rsidRDefault="00E87E88" w:rsidP="00251AFB">
      <w:pPr>
        <w:pStyle w:val="ProcLevel2"/>
      </w:pPr>
      <w:r w:rsidRPr="00E87E88">
        <w:t xml:space="preserve">Apply water to a clean cloth. </w:t>
      </w:r>
      <w:r>
        <w:t xml:space="preserve"> </w:t>
      </w:r>
      <w:r w:rsidRPr="00E87E88">
        <w:t xml:space="preserve">Clean </w:t>
      </w:r>
      <w:r>
        <w:t xml:space="preserve">the </w:t>
      </w:r>
      <w:r w:rsidRPr="00E87E88">
        <w:t xml:space="preserve">surface thoroughly to ensure any soap &amp; water mixture is completely removed. </w:t>
      </w:r>
      <w:r>
        <w:t xml:space="preserve"> </w:t>
      </w:r>
      <w:r w:rsidRPr="00E87E88">
        <w:t>Wipe dry with a new clean cloth</w:t>
      </w:r>
      <w:r>
        <w:t>.</w:t>
      </w:r>
    </w:p>
    <w:p w:rsidR="00E87E88" w:rsidRDefault="00E87E88" w:rsidP="00251AFB">
      <w:pPr>
        <w:pStyle w:val="ProcLevel2"/>
      </w:pPr>
      <w:r>
        <w:t xml:space="preserve">Ensure the </w:t>
      </w:r>
      <w:r w:rsidR="000737DA">
        <w:t>d</w:t>
      </w:r>
      <w:r w:rsidRPr="00E87E88">
        <w:t xml:space="preserve">oor </w:t>
      </w:r>
      <w:r w:rsidR="000737DA">
        <w:t>s</w:t>
      </w:r>
      <w:r w:rsidRPr="00E87E88">
        <w:t xml:space="preserve">ill </w:t>
      </w:r>
      <w:r w:rsidR="000737DA">
        <w:t>protector</w:t>
      </w:r>
      <w:r w:rsidRPr="00E87E88">
        <w:t xml:space="preserve"> and </w:t>
      </w:r>
      <w:r>
        <w:t xml:space="preserve">the </w:t>
      </w:r>
      <w:r w:rsidRPr="00E87E88">
        <w:t>vehicle installation surface</w:t>
      </w:r>
      <w:r>
        <w:t>s</w:t>
      </w:r>
      <w:r w:rsidRPr="00E87E88">
        <w:t xml:space="preserve"> </w:t>
      </w:r>
      <w:r>
        <w:t>are</w:t>
      </w:r>
      <w:r w:rsidRPr="00E87E88">
        <w:t xml:space="preserve"> between 70°F and 110°F at </w:t>
      </w:r>
      <w:r>
        <w:t xml:space="preserve">the </w:t>
      </w:r>
      <w:r w:rsidRPr="00E87E88">
        <w:t>time of installation</w:t>
      </w:r>
      <w:r>
        <w:t>.  A heat source may be used to maintain a minimum temperature.</w:t>
      </w:r>
    </w:p>
    <w:p w:rsidR="00251AFB" w:rsidRDefault="00251AFB" w:rsidP="00251AFB">
      <w:pPr>
        <w:spacing w:after="120" w:line="300" w:lineRule="auto"/>
      </w:pPr>
      <w:r>
        <w:br w:type="page"/>
      </w:r>
    </w:p>
    <w:p w:rsidR="00251AFB" w:rsidRDefault="00251AFB" w:rsidP="00251AFB">
      <w:pPr>
        <w:pStyle w:val="ProcLevel2"/>
        <w:numPr>
          <w:ilvl w:val="0"/>
          <w:numId w:val="0"/>
        </w:numPr>
        <w:ind w:left="360"/>
      </w:pPr>
    </w:p>
    <w:p w:rsidR="00E87E88" w:rsidRDefault="00251AFB" w:rsidP="00251AFB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0" locked="1" layoutInCell="1" allowOverlap="1" wp14:anchorId="32829425" wp14:editId="567A284E">
                <wp:simplePos x="0" y="0"/>
                <wp:positionH relativeFrom="column">
                  <wp:posOffset>-3248025</wp:posOffset>
                </wp:positionH>
                <wp:positionV relativeFrom="paragraph">
                  <wp:posOffset>635</wp:posOffset>
                </wp:positionV>
                <wp:extent cx="2971800" cy="1257935"/>
                <wp:effectExtent l="19050" t="19050" r="19050" b="1841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257935"/>
                          <a:chOff x="4109" y="0"/>
                          <a:chExt cx="2972411" cy="1259440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09" y="0"/>
                            <a:ext cx="2972411" cy="12594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5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5767" y="1067961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251AFB" w:rsidRDefault="00251AFB" w:rsidP="00251AFB">
                              <w:pPr>
                                <w:pStyle w:val="Fig"/>
                                <w:jc w:val="center"/>
                              </w:pPr>
                              <w:r>
                                <w:t>Fig. 1-3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829425" id="Group 54" o:spid="_x0000_s1047" style="position:absolute;left:0;text-align:left;margin-left:-255.75pt;margin-top:.05pt;width:234pt;height:99.05pt;z-index:251689472;mso-width-relative:margin;mso-height-relative:margin" coordorigin="41" coordsize="29724,125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ZAAAAcAAAAEMDIyMZADAAIAAAAUAAAJzpAEAAIAAAAUAAAJ4pKRAAIA&#10;AAADMzAAAJKSAAIAAAADMzAAAKABAAMAAAABAAEAAKACAAQAAAABAAACtKADAAQAAAABAAABJeoc&#10;AAcAAAgMAAAJ9gAAAAAyMDE1OjA4OjI0IDEwOjA1OjE0ADIwMTU6MDg6MjQgMTA6MDU6MTQ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AQMAAwAAAAEABgAAARoABQAAAAEAABJSARsABQAAAAEAABJaASgAAwAAAAEAAgAA&#10;AgEABAAAAAEAABJiAgIABAAAAAEAABcqAAAAAAAAAEgAAAABAAAASAAAAAH/2P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tAAxBZG9iZV9DTQAB/+4ADkFkb2JlAGSAAAAAAf/bAIQADAgICAkI&#10;DAkJDBELCgsRFQ8MDA8VGBMTFRMTGBEMDAwMDAwRDAwMDAwMDAwMDAwMDAwMDAwMDAwMDAwMDAwM&#10;DAENCwsNDg0QDg4QFA4ODhQUDg4ODhQRDAwMDAwREQwMDAwMDBEMDAwMDAwMDAwMDAwMDAwMDAwM&#10;DAwMDAwMDAwM/8AAEQgAR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FgAAAAAAAAAAAAKdmVjdG9yRGF0YWJvb2wBAAAAAFBn&#10;UHNlbnVtAAAAAFBnUHMAAAAAUGdQQwAAAABMZWZ0VW50RiNSbHQAAAAAAAAAAAAAAABUb3AgVW50&#10;RiNSbHQAAAAAAAAAAAAAAABTY2wgVW50RiNQcmNAWQAAAAAAADhCSU0D7QAAAAAAEABgAAAAAQAB&#10;AGAAAAABAAE4QklNBCYAAAAAAA4AAAAAAAAAAAAAP4AAADhCSU0EDQAAAAAABAAAAB4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0MAAAAGAAAAAAAAAAAAAAElAAACtAAAAAcA&#10;ZgBpAGcAIAAxAC0AMwAAAAEAAAAAAAAAAAAAAAAAAAAAAAAAAQAAAAAAAAAAAAACtAAAASUAAAAA&#10;AAAAAAAAAAAAAAAAAQAAAAAAAAAAAAAAAAAAAAAAAAAQAAAAAQAAAAAAAG51bGwAAAACAAAABmJv&#10;dW5kc09iamMAAAABAAAAAAAAUmN0MQAAAAQAAAAAVG9wIGxvbmcAAAAAAAAAAExlZnRsb25nAAAA&#10;AAAAAABCdG9tbG9uZwAAASUAAAAAUmdodGxvbmcAAAK0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ElAAAAAFJnaHRsb25n&#10;AAACtA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E4QklN&#10;BAwAAAAAF0YAAAABAAAAoAAAAEQAAAHgAAB/gAAAFyoAGAAB/9j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QAMQWRvYmVfQ00AAf/uAA5BZG9iZQBkgAAAAAH/2wCEAAwICAgJCAwJCQwRCwoL&#10;ERUPDAwPFRgTExUTExgRDAwMDAwMEQwMDAwMDAwMDAwMDAwMDAwMDAwMDAwMDAwMDAwBDQsLDQ4N&#10;EA4OEBQODg4UFA4ODg4UEQwMDAwMEREMDAwMDAwRDAwMDAwMDAwMDAwMDAwMDAwMDAwMDAwMDAwM&#10;DP/AABEIAEQ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EAAAAAB/9sAhAABAQEBAQEBAQEBAQEBAQEBAQEBAQEBAQEBAQEBAQEBAQEBAQEBAQEBAQEBAgIC&#10;AgICAgICAgIDAwMDAwMDAwMDAQEBAQEBAQEBAQECAgECAgMDAwMDAwMDAwMDAwMDAwMDAwMDAwMD&#10;AwMDAwMDAwMDAwMDAwMDAwMDAwMDAwMDAwP/wAARCAElArQDAREAAhEBAxEB/90ABABX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dw/T/&#10;AGB/3v37r3U/37r3Xvfuvde9+691737r3X//19/j37r3UeX+1/sP+I9+691H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3D9P8AYH/e/fuvdT/fuvde9+691737r3Xv&#10;fuvdf//Q3+PfuvdR5f7X+w/4j37r3Uf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dw/T/AGB/3v37r3U/37r3Xvfuvde9+691737r3X//0d/j37r3&#10;UeX+1/sP+I9+691H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cP0/wBgf979+691P9+691737r3Xvfuvde9+691//9Lf49+691Hl/tf7D/iPfuvd&#10;R/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cP0/wBgf979+691&#10;P9+691737r3Xvfuvde9+691//9Pf49+691Hl/tf7D/iPfuvdR/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">
                <v:shape id="Picture 55" o:spid="_x0000_s1048" type="#_x0000_t75" style="position:absolute;left:41;width:29724;height:1259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j6GjDAAAA2wAAAA8AAABkcnMvZG93bnJldi54bWxEj8FqwzAQRO+B/oPYQm+JHINL60QJIaWl&#10;0FPsQK8ba2OZWCsjKbH791Uh0OMwM2+Y9XayvbiRD51jBctFBoK4cbrjVsGxfp+/gAgRWWPvmBT8&#10;UIDt5mG2xlK7kQ90q2IrEoRDiQpMjEMpZWgMWQwLNxAn7+y8xZikb6X2OCa47WWeZc/SYsdpweBA&#10;e0PNpbpaBXV+fa3N6ehH85Z/7z8up6LSX0o9PU67FYhIU/wP39ufWkFRwN+X9APk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CPoaMMAAADbAAAADwAAAAAAAAAAAAAAAACf&#10;AgAAZHJzL2Rvd25yZXYueG1sUEsFBgAAAAAEAAQA9wAAAI8DAAAAAA==&#10;" stroked="t" strokecolor="black [3213]">
                  <v:imagedata r:id="rId29" o:title=""/>
                  <v:path arrowok="t"/>
                </v:shape>
                <v:shape id="Text Box 99" o:spid="_x0000_s1049" type="#_x0000_t202" style="position:absolute;left:157;top:10679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ap8QA&#10;AADbAAAADwAAAGRycy9kb3ducmV2LnhtbESPQWvCQBSE7wX/w/IK3uqmlUZJ3QSRKvbgoeoPeGZf&#10;NqHZtyG7avTXdwtCj8PMfMMsisG24kK9bxwreJ0kIIhLpxs2Co6H9cschA/IGlvHpOBGHop89LTA&#10;TLsrf9NlH4yIEPYZKqhD6DIpfVmTRT9xHXH0KtdbDFH2RuoerxFuW/mWJKm02HBcqLGjVU3lz/5s&#10;FazuFZrk1O02aTk1X4Fmn001U2r8PCw/QAQawn/40d5qBe8p/H2JP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3GqfEAAAA2wAAAA8AAAAAAAAAAAAAAAAAmAIAAGRycy9k&#10;b3ducmV2LnhtbFBLBQYAAAAABAAEAPUAAACJAwAAAAA=&#10;" stroked="f">
                  <v:textbox inset="0,0,0,0">
                    <w:txbxContent>
                      <w:p w:rsidR="00251AFB" w:rsidRDefault="00251AFB" w:rsidP="00251AFB">
                        <w:pPr>
                          <w:pStyle w:val="Fig"/>
                          <w:jc w:val="center"/>
                        </w:pPr>
                        <w:r>
                          <w:t>Fig. 1-3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E87E88" w:rsidRPr="00E87E88">
        <w:t xml:space="preserve">Inspect </w:t>
      </w:r>
      <w:r w:rsidR="00E87E88">
        <w:t xml:space="preserve">the </w:t>
      </w:r>
      <w:r w:rsidR="00E87E88" w:rsidRPr="00E87E88">
        <w:t>kit for content</w:t>
      </w:r>
      <w:r w:rsidR="00E87E88">
        <w:t>s</w:t>
      </w:r>
      <w:r w:rsidR="00E87E88" w:rsidRPr="00E87E88">
        <w:t xml:space="preserve"> and </w:t>
      </w:r>
      <w:r w:rsidR="00E87E88">
        <w:t>any damage (Fig. 1</w:t>
      </w:r>
      <w:r w:rsidR="00E87E88" w:rsidRPr="00E87E88">
        <w:t>-</w:t>
      </w:r>
      <w:r w:rsidR="00E87E88">
        <w:t>3).</w:t>
      </w:r>
    </w:p>
    <w:p w:rsidR="00321A27" w:rsidRDefault="00321A27" w:rsidP="00251AFB">
      <w:pPr>
        <w:pStyle w:val="ProcLevel2"/>
        <w:numPr>
          <w:ilvl w:val="0"/>
          <w:numId w:val="0"/>
        </w:numPr>
        <w:ind w:left="360"/>
      </w:pPr>
    </w:p>
    <w:p w:rsidR="00251AFB" w:rsidRDefault="00251AFB" w:rsidP="00251AFB">
      <w:pPr>
        <w:pStyle w:val="ProcLevel2"/>
        <w:numPr>
          <w:ilvl w:val="0"/>
          <w:numId w:val="0"/>
        </w:numPr>
        <w:ind w:left="360"/>
      </w:pPr>
    </w:p>
    <w:p w:rsidR="00321A27" w:rsidRDefault="00321A27" w:rsidP="00321A27">
      <w:pPr>
        <w:pStyle w:val="Heading5"/>
      </w:pPr>
      <w:r>
        <w:t>Mark the Installation Location –Front Door Sill</w:t>
      </w:r>
      <w:r w:rsidR="00815CC2">
        <w:t>s</w:t>
      </w:r>
      <w:r>
        <w:t>.</w:t>
      </w:r>
    </w:p>
    <w:p w:rsidR="00321A27" w:rsidRDefault="0084558C" w:rsidP="00731EC7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0" locked="1" layoutInCell="1" allowOverlap="1" wp14:anchorId="2C686405" wp14:editId="3BD1D049">
                <wp:simplePos x="0" y="0"/>
                <wp:positionH relativeFrom="column">
                  <wp:posOffset>-3248025</wp:posOffset>
                </wp:positionH>
                <wp:positionV relativeFrom="paragraph">
                  <wp:posOffset>-6985</wp:posOffset>
                </wp:positionV>
                <wp:extent cx="2973705" cy="1828800"/>
                <wp:effectExtent l="19050" t="19050" r="17145" b="19050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3705" cy="1828800"/>
                          <a:chOff x="0" y="759"/>
                          <a:chExt cx="2974269" cy="1828800"/>
                        </a:xfrm>
                      </wpg:grpSpPr>
                      <wpg:grpSp>
                        <wpg:cNvPr id="62" name="Group 62"/>
                        <wpg:cNvGrpSpPr/>
                        <wpg:grpSpPr>
                          <a:xfrm>
                            <a:off x="0" y="759"/>
                            <a:ext cx="2974269" cy="1828800"/>
                            <a:chOff x="0" y="759"/>
                            <a:chExt cx="2974269" cy="1828800"/>
                          </a:xfrm>
                        </wpg:grpSpPr>
                        <wpg:grpSp>
                          <wpg:cNvPr id="63" name="Group 63"/>
                          <wpg:cNvGrpSpPr/>
                          <wpg:grpSpPr>
                            <a:xfrm>
                              <a:off x="0" y="759"/>
                              <a:ext cx="2974269" cy="1828800"/>
                              <a:chOff x="0" y="759"/>
                              <a:chExt cx="2974269" cy="1828800"/>
                            </a:xfrm>
                          </wpg:grpSpPr>
                          <pic:pic xmlns:pic="http://schemas.openxmlformats.org/drawingml/2006/picture">
                            <pic:nvPicPr>
                              <pic:cNvPr id="64" name="Picture 64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3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759"/>
                                <a:ext cx="2974269" cy="18288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65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83" y="1639614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:rsidR="00251AFB" w:rsidRDefault="00251AFB" w:rsidP="00251AFB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2-1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66" name="Group 109"/>
                          <wpg:cNvGrpSpPr>
                            <a:grpSpLocks/>
                          </wpg:cNvGrpSpPr>
                          <wpg:grpSpPr bwMode="auto">
                            <a:xfrm>
                              <a:off x="15240" y="7620"/>
                              <a:ext cx="527685" cy="254635"/>
                              <a:chOff x="3447" y="2077"/>
                              <a:chExt cx="831" cy="401"/>
                            </a:xfrm>
                          </wpg:grpSpPr>
                          <wps:wsp>
                            <wps:cNvPr id="67" name="Rectangle 1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69" y="2077"/>
                                <a:ext cx="409" cy="2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51AFB" w:rsidRDefault="0084558C" w:rsidP="00251AFB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Tape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8" name="Picture 111" descr="too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47" y="2088"/>
                                <a:ext cx="390" cy="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69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857250" y="198383"/>
                            <a:ext cx="25971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84558C" w:rsidRDefault="0084558C" w:rsidP="0084558C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Tape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70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02714" y="818003"/>
                            <a:ext cx="73088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FB6FDD" w:rsidRDefault="0084558C" w:rsidP="0084558C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27mm</w:t>
                              </w:r>
                            </w:p>
                            <w:p w:rsidR="0084558C" w:rsidRPr="0084558C" w:rsidRDefault="0084558C" w:rsidP="0084558C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±2mm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71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350909" y="161762"/>
                            <a:ext cx="69278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84558C" w:rsidRDefault="0084558C" w:rsidP="0084558C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Character bump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686405" id="Group 72" o:spid="_x0000_s1050" style="position:absolute;left:0;text-align:left;margin-left:-255.75pt;margin-top:-.55pt;width:234.15pt;height:2in;z-index:251698688" coordorigin=",7" coordsize="29742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">
                <v:group id="Group 62" o:spid="_x0000_s1051" style="position:absolute;top:7;width:29742;height:18288" coordorigin=",7" coordsize="29742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group id="Group 63" o:spid="_x0000_s1052" style="position:absolute;top:7;width:29742;height:18288" coordorigin=",7" coordsize="29742,18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<v:shape id="Picture 64" o:spid="_x0000_s1053" type="#_x0000_t75" style="position:absolute;top:7;width:29742;height:1828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9lNDHAAAA2wAAAA8AAABkcnMvZG93bnJldi54bWxEj1trAjEUhN8L/Q/hFPpWs9uLyGqUtlQU&#10;+lDv4ttxc7pZujnZblJd/30jCD4OM/MNMxi1thIHanzpWEHaSUAQ506XXChYLccPPRA+IGusHJOC&#10;E3kYDW9vBphpd+Q5HRahEBHCPkMFJoQ6k9Lnhiz6jquJo/ftGoshyqaQusFjhNtKPiZJV1osOS4Y&#10;rOndUP6z+LMKvlZv25fZx+bX7ia91Hw+rbf7U6rU/V372gcRqA3X8KU91Qq6z3D+En+AHP4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j9lNDHAAAA2wAAAA8AAAAAAAAAAAAA&#10;AAAAnwIAAGRycy9kb3ducmV2LnhtbFBLBQYAAAAABAAEAPcAAACTAwAAAAA=&#10;" stroked="t" strokecolor="black [3213]">
                      <v:imagedata r:id="rId31" o:title=""/>
                      <v:path arrowok="t"/>
                    </v:shape>
                    <v:shape id="Text Box 99" o:spid="_x0000_s1054" type="#_x0000_t202" style="position:absolute;left:78;top:16396;width:5487;height:1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lObcQA&#10;AADbAAAADwAAAGRycy9kb3ducmV2LnhtbESPQWvCQBSE7wX/w/IK3uqmlUZJ3QSRKvbgoeoPeGZf&#10;NqHZtyG7avTXdwtCj8PMfMMsisG24kK9bxwreJ0kIIhLpxs2Co6H9cschA/IGlvHpOBGHop89LTA&#10;TLsrf9NlH4yIEPYZKqhD6DIpfVmTRT9xHXH0KtdbDFH2RuoerxFuW/mWJKm02HBcqLGjVU3lz/5s&#10;FazuFZrk1O02aTk1X4Fmn001U2r8PCw/QAQawn/40d5qBek7/H2JP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JTm3EAAAA2wAAAA8AAAAAAAAAAAAAAAAAmAIAAGRycy9k&#10;b3ducmV2LnhtbFBLBQYAAAAABAAEAPUAAACJAwAAAAA=&#10;" stroked="f">
                      <v:textbox inset="0,0,0,0">
                        <w:txbxContent>
                          <w:p w:rsidR="00251AFB" w:rsidRDefault="00251AFB" w:rsidP="00251AFB">
                            <w:pPr>
                              <w:pStyle w:val="Fig"/>
                              <w:jc w:val="center"/>
                            </w:pPr>
                            <w:r>
                              <w:t>Fig. 2-1</w:t>
                            </w:r>
                          </w:p>
                        </w:txbxContent>
                      </v:textbox>
                    </v:shape>
                  </v:group>
                  <v:group id="Group 109" o:spid="_x0000_s1055" style="position:absolute;left:152;top:76;width:5277;height:2546" coordorigin="3447,2077" coordsize="831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<v:rect id="Rectangle 110" o:spid="_x0000_s1056" style="position:absolute;left:3869;top:2077;width:409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iXDsMA&#10;AADbAAAADwAAAGRycy9kb3ducmV2LnhtbESPUWvCQBCE34X+h2MLvulFQS2pp0igUESomrbPS26b&#10;RHN7Ibdq+u97BcHHYWa+YZbr3jXqSl2oPRuYjBNQxIW3NZcGPvO30QuoIMgWG89k4JcCrFdPgyWm&#10;1t/4QNejlCpCOKRooBJpU61DUZHDMPYtcfR+fOdQouxKbTu8Rbhr9DRJ5tphzXGhwpayiorz8eIM&#10;fHzv8+1+kW0lmRaSffGJZrvcmOFzv3kFJdTLI3xvv1sD8wX8f4k/QK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iXDsMAAADbAAAADwAAAAAAAAAAAAAAAACYAgAAZHJzL2Rv&#10;d25yZXYueG1sUEsFBgAAAAAEAAQA9QAAAIgDAAAAAA==&#10;" stroked="f" strokeweight=".25pt">
                      <v:textbox style="mso-fit-shape-to-text:t" inset="0,0,0,0">
                        <w:txbxContent>
                          <w:p w:rsidR="00251AFB" w:rsidRDefault="0084558C" w:rsidP="00251AF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Tape</w:t>
                            </w:r>
                          </w:p>
                        </w:txbxContent>
                      </v:textbox>
                    </v:rect>
                    <v:shape id="Picture 111" o:spid="_x0000_s1057" type="#_x0000_t75" alt="tool" style="position:absolute;left:3447;top:208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lsRLAAAAA2wAAAA8AAABkcnMvZG93bnJldi54bWxET11rwjAUfRf8D+EKe9PUuYp0xiJCQQYy&#10;dPP9rrlrO5ubkmRt/ffLw8DHw/ne5qNpRU/ON5YVLBcJCOLS6oYrBZ8fxXwDwgdkja1lUnAnD/lu&#10;Otlipu3AZ+ovoRIxhH2GCuoQukxKX9Zk0C9sRxy5b+sMhghdJbXDIYabVj4nyVoabDg21NjRoaby&#10;dvk1CvrbF63el2nqireXnzKV11OgQqmn2bh/BRFoDA/xv/uoFazj2Pgl/gC5+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CWxEsAAAADbAAAADwAAAAAAAAAAAAAAAACfAgAA&#10;ZHJzL2Rvd25yZXYueG1sUEsFBgAAAAAEAAQA9wAAAIwDAAAAAA==&#10;">
                      <v:imagedata r:id="rId22" o:title="tool"/>
                    </v:shape>
                  </v:group>
                </v:group>
                <v:rect id="Rectangle 110" o:spid="_x0000_s1058" style="position:absolute;left:8572;top:1983;width:2597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h8KMMA&#10;AADbAAAADwAAAGRycy9kb3ducmV2LnhtbESPQYvCMBSE78L+h/AWvIim60G0GmVZEDwIYvWwe3s0&#10;z6Zu81KaaKu/3giCx2FmvmEWq85W4kqNLx0r+BolIIhzp0suFBwP6+EUhA/IGivHpOBGHlbLj94C&#10;U+1a3tM1C4WIEPYpKjAh1KmUPjdk0Y9cTRy9k2sshiibQuoG2wi3lRwnyURaLDkuGKzpx1D+n12s&#10;gvXutyS+y/1gNm3dOR//ZWZbK9X/7L7nIAJ14R1+tTdawWQGzy/x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h8KMMAAADbAAAADwAAAAAAAAAAAAAAAACYAgAAZHJzL2Rv&#10;d25yZXYueG1sUEsFBgAAAAAEAAQA9QAAAIgDAAAAAA==&#10;" filled="f" stroked="f">
                  <v:textbox style="mso-fit-shape-to-text:t" inset="0,0,0,0">
                    <w:txbxContent>
                      <w:p w:rsidR="0084558C" w:rsidRDefault="0084558C" w:rsidP="0084558C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Tape</w:t>
                        </w:r>
                      </w:p>
                    </w:txbxContent>
                  </v:textbox>
                </v:rect>
                <v:rect id="Rectangle 110" o:spid="_x0000_s1059" style="position:absolute;left:1027;top:8180;width:7308;height:2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tDaMMA&#10;AADbAAAADwAAAGRycy9kb3ducmV2LnhtbERPz2vCMBS+D/wfwhN2GTZdD1utRpGBsMNgWD3o7dE8&#10;m2rzUpqs7fbXL4fBjh/f7/V2sq0YqPeNYwXPSQqCuHK64VrB6bhf5CB8QNbYOiYF3+Rhu5k9rLHQ&#10;buQDDWWoRQxhX6ACE0JXSOkrQxZ94jriyF1dbzFE2NdS9zjGcNvKLE1fpMWGY4PBjt4MVffyyyrY&#10;f54b4h95eFrmo7tV2aU0H51Sj/NptwIRaAr/4j/3u1bwGtfHL/EH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tDaMMAAADbAAAADwAAAAAAAAAAAAAAAACYAgAAZHJzL2Rv&#10;d25yZXYueG1sUEsFBgAAAAAEAAQA9QAAAIgDAAAAAA==&#10;" filled="f" stroked="f">
                  <v:textbox style="mso-fit-shape-to-text:t" inset="0,0,0,0">
                    <w:txbxContent>
                      <w:p w:rsidR="00FB6FDD" w:rsidRDefault="0084558C" w:rsidP="0084558C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27mm</w:t>
                        </w:r>
                      </w:p>
                      <w:p w:rsidR="0084558C" w:rsidRPr="0084558C" w:rsidRDefault="0084558C" w:rsidP="0084558C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±2mm</w:t>
                        </w:r>
                      </w:p>
                    </w:txbxContent>
                  </v:textbox>
                </v:rect>
                <v:rect id="Rectangle 110" o:spid="_x0000_s1060" style="position:absolute;left:13509;top:1617;width:6927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fm88UA&#10;AADbAAAADwAAAGRycy9kb3ducmV2LnhtbESPT4vCMBTE78J+h/AW9iKa6sE/1SjLgrAHQax7WG+P&#10;5tnUbV5Kk7XVT28EweMwM79hluvOVuJCjS8dKxgNExDEudMlFwp+DpvBDIQPyBorx6TgSh7Wq7fe&#10;ElPtWt7TJQuFiBD2KSowIdSplD43ZNEPXU0cvZNrLIYom0LqBtsIt5UcJ8lEWiw5Lhis6ctQ/pf9&#10;WwWb3W9JfJP7/nzWunM+PmZmWyv18d59LkAE6sIr/Gx/awXTETy+xB8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+bzxQAAANsAAAAPAAAAAAAAAAAAAAAAAJgCAABkcnMv&#10;ZG93bnJldi54bWxQSwUGAAAAAAQABAD1AAAAigMAAAAA&#10;" filled="f" stroked="f">
                  <v:textbox style="mso-fit-shape-to-text:t" inset="0,0,0,0">
                    <w:txbxContent>
                      <w:p w:rsidR="0084558C" w:rsidRDefault="0084558C" w:rsidP="0084558C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Character bump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731EC7" w:rsidRPr="00731EC7">
        <w:t>Place a piece of masking tape flush along the</w:t>
      </w:r>
      <w:r w:rsidR="00731EC7">
        <w:t xml:space="preserve"> </w:t>
      </w:r>
      <w:r w:rsidR="00731EC7" w:rsidRPr="00731EC7">
        <w:t>front edge of the driver front door scuff plate (where it meets the kick panel) across the painted door sill surface to create a mea</w:t>
      </w:r>
      <w:r w:rsidR="00731EC7">
        <w:t>surement reference line (Fig. 2</w:t>
      </w:r>
      <w:r w:rsidR="00731EC7" w:rsidRPr="00731EC7">
        <w:t>-1</w:t>
      </w:r>
      <w:r w:rsidR="00731EC7">
        <w:t>)</w:t>
      </w:r>
      <w:r w:rsidR="00321A27">
        <w:t>.</w:t>
      </w:r>
    </w:p>
    <w:p w:rsidR="00731EC7" w:rsidRDefault="00731EC7" w:rsidP="00731EC7">
      <w:pPr>
        <w:pStyle w:val="ProcLevel2"/>
      </w:pPr>
      <w:r w:rsidRPr="00731EC7">
        <w:t>Measure 27mm (±2mm) from the back edge of</w:t>
      </w:r>
      <w:r>
        <w:t xml:space="preserve"> the</w:t>
      </w:r>
      <w:r w:rsidRPr="00731EC7">
        <w:t xml:space="preserve"> tape that borders the scuff plate and place the right edge of a </w:t>
      </w:r>
      <w:r>
        <w:t>second</w:t>
      </w:r>
      <w:r w:rsidRPr="00731EC7">
        <w:t xml:space="preserve"> piece of tape across the painted door sill </w:t>
      </w:r>
      <w:r>
        <w:t>surface (Fig. 2</w:t>
      </w:r>
      <w:r w:rsidRPr="00731EC7">
        <w:t>-1</w:t>
      </w:r>
      <w:r>
        <w:t>).</w:t>
      </w:r>
    </w:p>
    <w:p w:rsidR="00731EC7" w:rsidRDefault="00731EC7" w:rsidP="00731EC7">
      <w:pPr>
        <w:pStyle w:val="ProcLevel2"/>
      </w:pPr>
      <w:r w:rsidRPr="00731EC7">
        <w:t xml:space="preserve">Confirm the measurement from the front edge of the scuff plate to the back edge side of the </w:t>
      </w:r>
      <w:r>
        <w:t>second</w:t>
      </w:r>
      <w:r w:rsidRPr="00731EC7">
        <w:t xml:space="preserve"> piece of tape </w:t>
      </w:r>
      <w:r>
        <w:t>is</w:t>
      </w:r>
      <w:r w:rsidRPr="00731EC7">
        <w:t xml:space="preserve"> 27mm (±2mm</w:t>
      </w:r>
      <w:r>
        <w:t>).</w:t>
      </w:r>
    </w:p>
    <w:p w:rsidR="00731EC7" w:rsidRDefault="00731EC7" w:rsidP="00731EC7">
      <w:pPr>
        <w:pStyle w:val="ProcLevel2"/>
      </w:pPr>
      <w:r w:rsidRPr="00731EC7">
        <w:t xml:space="preserve">Repeat </w:t>
      </w:r>
      <w:r>
        <w:t xml:space="preserve">Step 2 </w:t>
      </w:r>
      <w:r w:rsidRPr="00731EC7">
        <w:t xml:space="preserve">on the </w:t>
      </w:r>
      <w:r w:rsidR="004A4CB9" w:rsidRPr="00731EC7">
        <w:t xml:space="preserve">front </w:t>
      </w:r>
      <w:r w:rsidRPr="00731EC7">
        <w:t>passenger door sill area</w:t>
      </w:r>
      <w:r>
        <w:t>.</w:t>
      </w:r>
    </w:p>
    <w:p w:rsidR="00731EC7" w:rsidRDefault="00731EC7" w:rsidP="00731EC7">
      <w:pPr>
        <w:pStyle w:val="ProcLevel2"/>
        <w:numPr>
          <w:ilvl w:val="0"/>
          <w:numId w:val="0"/>
        </w:numPr>
        <w:ind w:left="360"/>
      </w:pPr>
    </w:p>
    <w:p w:rsidR="00731EC7" w:rsidRDefault="00731EC7" w:rsidP="00731EC7">
      <w:pPr>
        <w:pStyle w:val="Heading5"/>
      </w:pPr>
      <w:r>
        <w:t>Install the Front Door Sill Protectors.</w:t>
      </w:r>
    </w:p>
    <w:p w:rsidR="00731EC7" w:rsidRDefault="00AF0408" w:rsidP="00AF0408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0" locked="1" layoutInCell="1" allowOverlap="1" wp14:anchorId="73ABB287" wp14:editId="1CECCDDF">
                <wp:simplePos x="0" y="0"/>
                <wp:positionH relativeFrom="column">
                  <wp:posOffset>-3248025</wp:posOffset>
                </wp:positionH>
                <wp:positionV relativeFrom="paragraph">
                  <wp:posOffset>-1905</wp:posOffset>
                </wp:positionV>
                <wp:extent cx="2971800" cy="1828800"/>
                <wp:effectExtent l="19050" t="19050" r="19050" b="19050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-1" y="4227"/>
                          <a:chExt cx="2971800" cy="1828964"/>
                        </a:xfrm>
                      </wpg:grpSpPr>
                      <pic:pic xmlns:pic="http://schemas.openxmlformats.org/drawingml/2006/picture">
                        <pic:nvPicPr>
                          <pic:cNvPr id="91" name="Picture 9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4227"/>
                            <a:ext cx="2971800" cy="18289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92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39614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AF0408" w:rsidRDefault="00AF0408" w:rsidP="00AF0408">
                              <w:pPr>
                                <w:pStyle w:val="Fig"/>
                                <w:jc w:val="center"/>
                              </w:pPr>
                              <w:r>
                                <w:t>Fig. 3-1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ABB287" id="Group 90" o:spid="_x0000_s1061" style="position:absolute;left:0;text-align:left;margin-left:-255.75pt;margin-top:-.15pt;width:234pt;height:2in;z-index:251700736;mso-width-relative:margin;mso-height-relative:margin" coordorigin=",42" coordsize="29718,18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">
                <v:shape id="Picture 91" o:spid="_x0000_s1062" type="#_x0000_t75" style="position:absolute;top:42;width:29717;height:1828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6tE7DAAAA2wAAAA8AAABkcnMvZG93bnJldi54bWxEj0GLwjAUhO+C/yE8YW82VUS0GmV3UdiD&#10;ItaFvT6bZ1u2eSlN1OqvN4LgcZiZb5j5sjWVuFDjSssKBlEMgjizuuRcwe9h3Z+AcB5ZY2WZFNzI&#10;wXLR7cwx0fbKe7qkPhcBwi5BBYX3dSKlywoy6CJbEwfvZBuDPsgml7rBa4CbSg7jeCwNlhwWCqzp&#10;u6DsPz0bBbt1evsbbcZfXB+P5+1q5PTu7pT66LWfMxCeWv8Ov9o/WsF0AM8v4Qf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Tq0TsMAAADbAAAADwAAAAAAAAAAAAAAAACf&#10;AgAAZHJzL2Rvd25yZXYueG1sUEsFBgAAAAAEAAQA9wAAAI8DAAAAAA==&#10;" stroked="t" strokecolor="black [3213]">
                  <v:imagedata r:id="rId33" o:title=""/>
                  <v:path arrowok="t"/>
                </v:shape>
                <v:shape id="Text Box 99" o:spid="_x0000_s1063" type="#_x0000_t202" style="position:absolute;left:78;top:16396;width:5487;height:1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WmPsMA&#10;AADbAAAADwAAAGRycy9kb3ducmV2LnhtbESP3YrCMBSE7wXfIRzBuzVdBX+6RhFRWS/2wp8HONuc&#10;pmWbk9JErfv0RhC8HGbmG2a+bG0lrtT40rGCz0ECgjhzumSj4HzafkxB+ICssXJMCu7kYbnoduaY&#10;anfjA12PwYgIYZ+igiKEOpXSZwVZ9ANXE0cvd43FEGVjpG7wFuG2ksMkGUuLJceFAmtaF5T9HS9W&#10;wfo/R5P81j+7cTYy+0CTTZlPlOr32tUXiEBteIdf7W+tYDaE55f4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WmPsMAAADbAAAADwAAAAAAAAAAAAAAAACYAgAAZHJzL2Rv&#10;d25yZXYueG1sUEsFBgAAAAAEAAQA9QAAAIgDAAAAAA==&#10;" stroked="f">
                  <v:textbox inset="0,0,0,0">
                    <w:txbxContent>
                      <w:p w:rsidR="00AF0408" w:rsidRDefault="00AF0408" w:rsidP="00AF0408">
                        <w:pPr>
                          <w:pStyle w:val="Fig"/>
                          <w:jc w:val="center"/>
                        </w:pPr>
                        <w:r>
                          <w:t>Fig. 3-1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F094C" w:rsidRPr="002F094C">
        <w:t xml:space="preserve">Position a front door sill </w:t>
      </w:r>
      <w:r w:rsidR="002F094C">
        <w:t>protector</w:t>
      </w:r>
      <w:r w:rsidR="002F094C" w:rsidRPr="002F094C">
        <w:t xml:space="preserve"> over</w:t>
      </w:r>
      <w:r w:rsidR="002F094C">
        <w:t xml:space="preserve"> </w:t>
      </w:r>
      <w:r w:rsidR="002F094C" w:rsidRPr="002F094C">
        <w:t>the front driver side vehicle door sill area</w:t>
      </w:r>
      <w:r w:rsidR="002F094C">
        <w:t>.  Align</w:t>
      </w:r>
      <w:r w:rsidR="002F094C" w:rsidRPr="002F094C">
        <w:t xml:space="preserve"> the front edge/corner along the back edge of the tape applied in </w:t>
      </w:r>
      <w:r w:rsidR="002F094C">
        <w:t>S</w:t>
      </w:r>
      <w:r w:rsidR="002F094C" w:rsidRPr="002F094C">
        <w:t xml:space="preserve">tep </w:t>
      </w:r>
      <w:r w:rsidR="002F094C">
        <w:t>2(b)</w:t>
      </w:r>
      <w:r w:rsidR="002F094C" w:rsidRPr="002F094C">
        <w:t xml:space="preserve"> to check for proper fit and ori</w:t>
      </w:r>
      <w:r w:rsidR="002F094C">
        <w:t xml:space="preserve">entation prior to installation </w:t>
      </w:r>
      <w:r w:rsidR="002F094C" w:rsidRPr="002F094C">
        <w:t>(Fig. 3-1</w:t>
      </w:r>
      <w:r w:rsidR="002F094C">
        <w:t>)</w:t>
      </w:r>
      <w:r w:rsidR="00731EC7">
        <w:t>.</w:t>
      </w:r>
    </w:p>
    <w:p w:rsidR="002F094C" w:rsidRPr="002F094C" w:rsidRDefault="002F094C" w:rsidP="00AF0408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673088" behindDoc="0" locked="1" layoutInCell="1" allowOverlap="1" wp14:anchorId="46B56FD6" wp14:editId="39903EBB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42" name="Picture 142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aution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NOTE:</w:t>
      </w:r>
      <w:r>
        <w:t xml:space="preserve"> </w:t>
      </w:r>
      <w:r w:rsidRPr="002F094C">
        <w:t xml:space="preserve">The “SCION” logo must be oriented to </w:t>
      </w:r>
      <w:r>
        <w:t xml:space="preserve">be </w:t>
      </w:r>
      <w:r w:rsidRPr="002F094C">
        <w:t xml:space="preserve">read from </w:t>
      </w:r>
      <w:r>
        <w:t xml:space="preserve">the </w:t>
      </w:r>
      <w:r w:rsidRPr="002F094C">
        <w:t>outside of the vehicle</w:t>
      </w:r>
      <w:r>
        <w:t>.</w:t>
      </w:r>
    </w:p>
    <w:p w:rsidR="002F094C" w:rsidRDefault="002F094C" w:rsidP="00AF0408">
      <w:pPr>
        <w:pStyle w:val="ProcLevel2"/>
      </w:pPr>
      <w:r w:rsidRPr="002F094C">
        <w:t xml:space="preserve">Remove the tape liner from the front door sill </w:t>
      </w:r>
      <w:r>
        <w:t>protector</w:t>
      </w:r>
      <w:r w:rsidRPr="002F094C">
        <w:t>.</w:t>
      </w:r>
      <w:r>
        <w:t xml:space="preserve"> </w:t>
      </w:r>
      <w:r w:rsidRPr="002F094C">
        <w:t xml:space="preserve"> Do not touch the adhesive</w:t>
      </w:r>
      <w:r>
        <w:t>.</w:t>
      </w:r>
    </w:p>
    <w:p w:rsidR="00AF0408" w:rsidRDefault="00AF0408" w:rsidP="00AF0408">
      <w:pPr>
        <w:spacing w:after="120" w:line="300" w:lineRule="auto"/>
      </w:pPr>
      <w:r>
        <w:br w:type="page"/>
      </w:r>
    </w:p>
    <w:p w:rsidR="00AF0408" w:rsidRDefault="00AF0408" w:rsidP="00AF0408">
      <w:pPr>
        <w:pStyle w:val="ProcLevel2"/>
        <w:numPr>
          <w:ilvl w:val="0"/>
          <w:numId w:val="0"/>
        </w:numPr>
        <w:ind w:left="360"/>
      </w:pPr>
    </w:p>
    <w:p w:rsidR="002F094C" w:rsidRDefault="002F094C" w:rsidP="00AF0408">
      <w:pPr>
        <w:pStyle w:val="ProcLevel2"/>
      </w:pPr>
      <w:r w:rsidRPr="002F094C">
        <w:t xml:space="preserve">Carefully align </w:t>
      </w:r>
      <w:r>
        <w:t xml:space="preserve">the </w:t>
      </w:r>
      <w:r w:rsidRPr="002F094C">
        <w:t>part on the flat area of the center of the sill</w:t>
      </w:r>
      <w:r>
        <w:t xml:space="preserve"> (Fig. 3</w:t>
      </w:r>
      <w:r w:rsidRPr="002F094C">
        <w:t>-1</w:t>
      </w:r>
      <w:r>
        <w:t>).</w:t>
      </w:r>
    </w:p>
    <w:p w:rsidR="002F094C" w:rsidRDefault="002F094C" w:rsidP="00AF0408">
      <w:pPr>
        <w:pStyle w:val="ProcLevel3"/>
      </w:pPr>
      <w:r w:rsidRPr="002F094C">
        <w:t xml:space="preserve">Align the front edge/corner along </w:t>
      </w:r>
      <w:r>
        <w:t>the back edge of the tape from S</w:t>
      </w:r>
      <w:r w:rsidRPr="002F094C">
        <w:t>tep 3</w:t>
      </w:r>
      <w:r>
        <w:t>(</w:t>
      </w:r>
      <w:r w:rsidRPr="002F094C">
        <w:t>b</w:t>
      </w:r>
      <w:r>
        <w:t>)</w:t>
      </w:r>
      <w:r w:rsidRPr="002F094C">
        <w:t>.</w:t>
      </w:r>
    </w:p>
    <w:p w:rsidR="002F094C" w:rsidRDefault="002F094C" w:rsidP="002F094C">
      <w:pPr>
        <w:pStyle w:val="ProcLevel3"/>
      </w:pPr>
      <w:r w:rsidRPr="002F094C">
        <w:t xml:space="preserve">Align the inside edge of the door sill </w:t>
      </w:r>
      <w:r>
        <w:t>protector</w:t>
      </w:r>
      <w:r w:rsidRPr="002F094C">
        <w:t xml:space="preserve"> along the character bump that runs front t</w:t>
      </w:r>
      <w:r>
        <w:t>o rear of the sill area.</w:t>
      </w:r>
    </w:p>
    <w:p w:rsidR="0018151C" w:rsidRPr="0018151C" w:rsidRDefault="0018151C" w:rsidP="0018151C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675136" behindDoc="0" locked="1" layoutInCell="1" allowOverlap="1" wp14:anchorId="29D11158" wp14:editId="549334EF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6" name="Picture 6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aution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NOTE: </w:t>
      </w:r>
      <w:r w:rsidRPr="0018151C">
        <w:t xml:space="preserve">DO NOT adhere the door sill </w:t>
      </w:r>
      <w:r>
        <w:t>protector</w:t>
      </w:r>
      <w:r w:rsidRPr="0018151C">
        <w:t xml:space="preserve"> onto the character bump radius or the curved area of the vehicle door sill. </w:t>
      </w:r>
      <w:r>
        <w:t xml:space="preserve"> </w:t>
      </w:r>
      <w:r w:rsidRPr="0018151C">
        <w:t>It must be centered and installed on the flat area of the vehicle door sill.</w:t>
      </w:r>
    </w:p>
    <w:p w:rsidR="0018151C" w:rsidRDefault="00AF0408" w:rsidP="00AF0408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784" behindDoc="0" locked="1" layoutInCell="1" allowOverlap="1" wp14:anchorId="733FCEAC" wp14:editId="71E88A2D">
                <wp:simplePos x="0" y="0"/>
                <wp:positionH relativeFrom="column">
                  <wp:posOffset>-3248025</wp:posOffset>
                </wp:positionH>
                <wp:positionV relativeFrom="paragraph">
                  <wp:posOffset>-8255</wp:posOffset>
                </wp:positionV>
                <wp:extent cx="2971800" cy="1826895"/>
                <wp:effectExtent l="19050" t="19050" r="19050" b="20955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6895"/>
                          <a:chOff x="2897" y="2323"/>
                          <a:chExt cx="2971800" cy="1827717"/>
                        </a:xfrm>
                      </wpg:grpSpPr>
                      <wpg:grpSp>
                        <wpg:cNvPr id="97" name="Group 97"/>
                        <wpg:cNvGrpSpPr/>
                        <wpg:grpSpPr>
                          <a:xfrm>
                            <a:off x="2897" y="2323"/>
                            <a:ext cx="2971800" cy="1827717"/>
                            <a:chOff x="2897" y="2323"/>
                            <a:chExt cx="2971800" cy="1827717"/>
                          </a:xfrm>
                        </wpg:grpSpPr>
                        <pic:pic xmlns:pic="http://schemas.openxmlformats.org/drawingml/2006/picture">
                          <pic:nvPicPr>
                            <pic:cNvPr id="98" name="Picture 98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97" y="2323"/>
                              <a:ext cx="2971800" cy="182771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99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1639614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AF0408" w:rsidRDefault="00AF0408" w:rsidP="00AF0408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3-2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g:grpSp>
                        <wpg:cNvPr id="100" name="Group 109"/>
                        <wpg:cNvGrpSpPr>
                          <a:grpSpLocks/>
                        </wpg:cNvGrpSpPr>
                        <wpg:grpSpPr bwMode="auto">
                          <a:xfrm>
                            <a:off x="15240" y="7620"/>
                            <a:ext cx="1245870" cy="254635"/>
                            <a:chOff x="3447" y="2077"/>
                            <a:chExt cx="1962" cy="401"/>
                          </a:xfrm>
                        </wpg:grpSpPr>
                        <wps:wsp>
                          <wps:cNvPr id="101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69" y="2077"/>
                              <a:ext cx="1540" cy="2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F0408" w:rsidRDefault="00AF0408" w:rsidP="00AF0408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Felt block or roller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02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47" y="2088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3FCEAC" id="Group 96" o:spid="_x0000_s1064" style="position:absolute;left:0;text-align:left;margin-left:-255.75pt;margin-top:-.65pt;width:234pt;height:143.85pt;z-index:251702784;mso-height-relative:margin" coordorigin="28,23" coordsize="29718,18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">
                <v:group id="Group 97" o:spid="_x0000_s1065" style="position:absolute;left:28;top:23;width:29718;height:18277" coordorigin="28,23" coordsize="29718,18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Picture 98" o:spid="_x0000_s1066" type="#_x0000_t75" style="position:absolute;left:28;top:23;width:29718;height:1827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dWrHAAAAA2wAAAA8AAABkcnMvZG93bnJldi54bWxET02LwjAQvS/4H8II3tZUD65Wo4ggLOhl&#10;taLHoRnbajMpSdZWf/3msODx8b4Xq87U4kHOV5YVjIYJCOLc6ooLBdlx+zkF4QOyxtoyKXiSh9Wy&#10;97HAVNuWf+hxCIWIIexTVFCG0KRS+rwkg35oG+LIXa0zGCJ0hdQO2xhuajlOkok0WHFsKLGhTUn5&#10;/fBrFFz015Fmyfa1dvtdl53vxc2fWqUG/W49BxGoC2/xv/tbK5jFsfFL/AFy+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91ascAAAADbAAAADwAAAAAAAAAAAAAAAACfAgAA&#10;ZHJzL2Rvd25yZXYueG1sUEsFBgAAAAAEAAQA9wAAAIwDAAAAAA==&#10;" stroked="t" strokecolor="black [3213]">
                    <v:imagedata r:id="rId35" o:title=""/>
                    <v:path arrowok="t"/>
                  </v:shape>
                  <v:shape id="Text Box 99" o:spid="_x0000_s1067" type="#_x0000_t202" style="position:absolute;left:78;top:16396;width:5487;height:1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E0T8UA&#10;AADbAAAADwAAAGRycy9kb3ducmV2LnhtbESPzWrDMBCE74W8g9hCb4ncFpzEiRKCaUt6yCE/D7Cx&#10;1rKJtTKWart5+qpQ6HGYmW+Y9Xa0jeip87VjBc+zBARx4XTNRsHl/D5dgPABWWPjmBR8k4ftZvKw&#10;xky7gY/Un4IREcI+QwVVCG0mpS8qsuhnriWOXuk6iyHKzkjd4RDhtpEvSZJKizXHhQpbyisqbqcv&#10;qyC/l2iSa3v4SItX8xlo/laXc6WeHsfdCkSgMfyH/9p7rWC5h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kTRPxQAAANsAAAAPAAAAAAAAAAAAAAAAAJgCAABkcnMv&#10;ZG93bnJldi54bWxQSwUGAAAAAAQABAD1AAAAigMAAAAA&#10;" stroked="f">
                    <v:textbox inset="0,0,0,0">
                      <w:txbxContent>
                        <w:p w:rsidR="00AF0408" w:rsidRDefault="00AF0408" w:rsidP="00AF0408">
                          <w:pPr>
                            <w:pStyle w:val="Fig"/>
                            <w:jc w:val="center"/>
                          </w:pPr>
                          <w:r>
                            <w:t>Fig. 3-2</w:t>
                          </w:r>
                        </w:p>
                      </w:txbxContent>
                    </v:textbox>
                  </v:shape>
                </v:group>
                <v:group id="Group 109" o:spid="_x0000_s1068" style="position:absolute;left:152;top:76;width:12459;height:2546" coordorigin="3447,2077" coordsize="1962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rect id="Rectangle 110" o:spid="_x0000_s1069" style="position:absolute;left:3869;top:2077;width:1540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VPxcIA&#10;AADcAAAADwAAAGRycy9kb3ducmV2LnhtbERP22rCQBB9F/yHZYS+6a5CL0RXkYAgUqg1rc9Ddpqk&#10;ZmdDdqrp33cLhb7N4VxntRl8q67UxyawhfnMgCIug2u4svBW7KZPoKIgO2wDk4VvirBZj0crzFy4&#10;8StdT1KpFMIxQwu1SJdpHcuaPMZZ6IgT9xF6j5JgX2nX4y2F+1YvjHnQHhtODTV2lNdUXk5f3sLL&#10;+Vgcjo/5QcyilPydP+n+ubD2bjJsl6CEBvkX/7n3Ls03c/h9Jl2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U/FwgAAANwAAAAPAAAAAAAAAAAAAAAAAJgCAABkcnMvZG93&#10;bnJldi54bWxQSwUGAAAAAAQABAD1AAAAhwMAAAAA&#10;" stroked="f" strokeweight=".25pt">
                    <v:textbox style="mso-fit-shape-to-text:t" inset="0,0,0,0">
                      <w:txbxContent>
                        <w:p w:rsidR="00AF0408" w:rsidRDefault="00AF0408" w:rsidP="00AF0408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Felt block or roller</w:t>
                          </w:r>
                        </w:p>
                      </w:txbxContent>
                    </v:textbox>
                  </v:rect>
                  <v:shape id="Picture 111" o:spid="_x0000_s1070" type="#_x0000_t75" alt="tool" style="position:absolute;left:3447;top:208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JCbvBAAAA3AAAAA8AAABkcnMvZG93bnJldi54bWxET9tqwkAQfS/0H5Yp+FY3XlIkukoRAiKI&#10;1LbvY3ZMUrOzYXeN8e9doeDbHM51FqveNKIj52vLCkbDBARxYXXNpYKf7/x9BsIHZI2NZVJwIw+r&#10;5evLAjNtr/xF3SGUIoawz1BBFUKbSemLigz6oW2JI3eyzmCI0JVSO7zGcNPIcZJ8SIM1x4YKW1pX&#10;VJwPF6OgOx9psh+lqcu3078ilb+7QLlSg7f+cw4iUB+e4n/3Rsf5yRgez8QL5P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2JCbvBAAAA3AAAAA8AAAAAAAAAAAAAAAAAnwIA&#10;AGRycy9kb3ducmV2LnhtbFBLBQYAAAAABAAEAPcAAACNAwAAAAA=&#10;">
                    <v:imagedata r:id="rId22" o:title="tool"/>
                  </v:shape>
                </v:group>
                <w10:anchorlock/>
              </v:group>
            </w:pict>
          </mc:Fallback>
        </mc:AlternateContent>
      </w:r>
      <w:r w:rsidR="0018151C" w:rsidRPr="0018151C">
        <w:t>Gently to</w:t>
      </w:r>
      <w:r w:rsidR="0018151C">
        <w:t xml:space="preserve">uch the part into position once </w:t>
      </w:r>
      <w:r w:rsidR="0018151C" w:rsidRPr="0018151C">
        <w:t xml:space="preserve">alignment is confirmed. </w:t>
      </w:r>
      <w:r w:rsidR="0018151C">
        <w:t xml:space="preserve"> The adhesive is very aggressive;</w:t>
      </w:r>
      <w:r w:rsidR="0018151C" w:rsidRPr="0018151C">
        <w:t xml:space="preserve"> once adhered it will be </w:t>
      </w:r>
      <w:r w:rsidR="0018151C">
        <w:t>difficult to reposition (Fig. 3</w:t>
      </w:r>
      <w:r w:rsidR="0018151C" w:rsidRPr="0018151C">
        <w:t>-2)</w:t>
      </w:r>
      <w:r w:rsidR="0018151C">
        <w:t>.</w:t>
      </w:r>
    </w:p>
    <w:p w:rsidR="009C74BD" w:rsidRDefault="009C74BD" w:rsidP="00AF0408">
      <w:pPr>
        <w:pStyle w:val="ProcLevel2"/>
      </w:pPr>
      <w:r w:rsidRPr="009C74BD">
        <w:t>Once positioned correctly, apply firm pressure with a soft felt block or 2” roller to ensure maximum adhesion contac</w:t>
      </w:r>
      <w:r>
        <w:t xml:space="preserve">t.  </w:t>
      </w:r>
      <w:r w:rsidRPr="009C74BD">
        <w:t xml:space="preserve">Press from the center of the door sill </w:t>
      </w:r>
      <w:r>
        <w:t>protector</w:t>
      </w:r>
      <w:r w:rsidRPr="009C74BD">
        <w:t xml:space="preserve"> toward the edges to apply even pressure across the part </w:t>
      </w:r>
      <w:r>
        <w:t>and</w:t>
      </w:r>
      <w:r w:rsidRPr="009C74BD">
        <w:t xml:space="preserve"> ensure uniform adhesive contact</w:t>
      </w:r>
      <w:r>
        <w:t>.</w:t>
      </w:r>
    </w:p>
    <w:p w:rsidR="009C74BD" w:rsidRDefault="009C74BD" w:rsidP="00AF0408">
      <w:pPr>
        <w:pStyle w:val="ProcLevel2"/>
      </w:pPr>
      <w:r w:rsidRPr="00731EC7">
        <w:t xml:space="preserve">Repeat </w:t>
      </w:r>
      <w:r>
        <w:t>Step 3 for</w:t>
      </w:r>
      <w:r w:rsidRPr="00731EC7">
        <w:t xml:space="preserve"> the </w:t>
      </w:r>
      <w:r w:rsidR="004A4CB9" w:rsidRPr="00731EC7">
        <w:t xml:space="preserve">front </w:t>
      </w:r>
      <w:r w:rsidRPr="00731EC7">
        <w:t>passenger door sill</w:t>
      </w:r>
      <w:r>
        <w:t xml:space="preserve">. </w:t>
      </w:r>
    </w:p>
    <w:p w:rsidR="00AF0408" w:rsidRDefault="00AF0408" w:rsidP="00AF0408">
      <w:pPr>
        <w:spacing w:after="120" w:line="300" w:lineRule="auto"/>
      </w:pPr>
      <w:r>
        <w:br w:type="page"/>
      </w:r>
    </w:p>
    <w:p w:rsidR="009C74BD" w:rsidRDefault="009C74BD" w:rsidP="00AF0408">
      <w:pPr>
        <w:pStyle w:val="ProcLevel2"/>
        <w:numPr>
          <w:ilvl w:val="0"/>
          <w:numId w:val="0"/>
        </w:numPr>
        <w:ind w:left="360"/>
      </w:pPr>
    </w:p>
    <w:p w:rsidR="009C74BD" w:rsidRDefault="009C74BD" w:rsidP="009C74BD">
      <w:pPr>
        <w:pStyle w:val="Heading5"/>
      </w:pPr>
      <w:r>
        <w:t>Mark the Installation Location – Driver Rear Door Sill.</w:t>
      </w:r>
    </w:p>
    <w:p w:rsidR="009C74BD" w:rsidRDefault="00AF0408" w:rsidP="001C4854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832" behindDoc="0" locked="1" layoutInCell="1" allowOverlap="1" wp14:anchorId="48F7D789" wp14:editId="67148765">
                <wp:simplePos x="0" y="0"/>
                <wp:positionH relativeFrom="column">
                  <wp:posOffset>-3248025</wp:posOffset>
                </wp:positionH>
                <wp:positionV relativeFrom="paragraph">
                  <wp:posOffset>-5715</wp:posOffset>
                </wp:positionV>
                <wp:extent cx="2968625" cy="1826895"/>
                <wp:effectExtent l="19050" t="19050" r="22225" b="20955"/>
                <wp:wrapNone/>
                <wp:docPr id="103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8625" cy="1826895"/>
                          <a:chOff x="1548" y="808"/>
                          <a:chExt cx="2968704" cy="1827184"/>
                        </a:xfrm>
                      </wpg:grpSpPr>
                      <wpg:grpSp>
                        <wpg:cNvPr id="104" name="Group 104"/>
                        <wpg:cNvGrpSpPr/>
                        <wpg:grpSpPr>
                          <a:xfrm>
                            <a:off x="1548" y="808"/>
                            <a:ext cx="2968704" cy="1827184"/>
                            <a:chOff x="1548" y="808"/>
                            <a:chExt cx="2968704" cy="1827184"/>
                          </a:xfrm>
                        </wpg:grpSpPr>
                        <wpg:grpSp>
                          <wpg:cNvPr id="105" name="Group 105"/>
                          <wpg:cNvGrpSpPr/>
                          <wpg:grpSpPr>
                            <a:xfrm>
                              <a:off x="1548" y="808"/>
                              <a:ext cx="2968704" cy="1827184"/>
                              <a:chOff x="1548" y="808"/>
                              <a:chExt cx="2968704" cy="1827184"/>
                            </a:xfrm>
                          </wpg:grpSpPr>
                          <pic:pic xmlns:pic="http://schemas.openxmlformats.org/drawingml/2006/picture">
                            <pic:nvPicPr>
                              <pic:cNvPr id="106" name="Picture 10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48" y="808"/>
                                <a:ext cx="2968704" cy="1827184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107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83" y="1639614"/>
                                <a:ext cx="548640" cy="184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txbx>
                              <w:txbxContent>
                                <w:p w:rsidR="00AF0408" w:rsidRDefault="00AF0408" w:rsidP="00AF0408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4-1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108" name="Group 109"/>
                          <wpg:cNvGrpSpPr>
                            <a:grpSpLocks/>
                          </wpg:cNvGrpSpPr>
                          <wpg:grpSpPr bwMode="auto">
                            <a:xfrm>
                              <a:off x="15240" y="7620"/>
                              <a:ext cx="527685" cy="254635"/>
                              <a:chOff x="3447" y="2077"/>
                              <a:chExt cx="831" cy="401"/>
                            </a:xfrm>
                          </wpg:grpSpPr>
                          <wps:wsp>
                            <wps:cNvPr id="109" name="Rectangle 1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69" y="2077"/>
                                <a:ext cx="409" cy="2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F0408" w:rsidRDefault="00AF0408" w:rsidP="00AF0408">
                                  <w:pPr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Tape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0" name="Picture 111" descr="too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47" y="2088"/>
                                <a:ext cx="390" cy="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111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282919" y="119545"/>
                            <a:ext cx="25971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AF0408" w:rsidRDefault="00AF0408" w:rsidP="00AF0408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Tape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12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380670" y="683996"/>
                            <a:ext cx="730885" cy="26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FB6FDD" w:rsidRDefault="00FB6FDD" w:rsidP="00AF040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48</w:t>
                              </w:r>
                              <w:r w:rsidR="00AF0408">
                                <w:rPr>
                                  <w:sz w:val="18"/>
                                </w:rPr>
                                <w:t>mm</w:t>
                              </w:r>
                            </w:p>
                            <w:p w:rsidR="00AF0408" w:rsidRPr="0084558C" w:rsidRDefault="00AF0408" w:rsidP="00AF040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±2mm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13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618922" y="193301"/>
                            <a:ext cx="69278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AF0408" w:rsidRDefault="00AF0408" w:rsidP="00AF040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Character bump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F7D789" id="Group 103" o:spid="_x0000_s1071" style="position:absolute;left:0;text-align:left;margin-left:-255.75pt;margin-top:-.45pt;width:233.75pt;height:143.85pt;z-index:251704832" coordorigin="15,8" coordsize="29687,182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">
                <v:group id="Group 104" o:spid="_x0000_s1072" style="position:absolute;left:15;top:8;width:29687;height:18271" coordorigin="15,8" coordsize="29687,18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group id="Group 105" o:spid="_x0000_s1073" style="position:absolute;left:15;top:8;width:29687;height:18271" coordorigin="15,8" coordsize="29687,18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<v:shape id="Picture 106" o:spid="_x0000_s1074" type="#_x0000_t75" style="position:absolute;left:15;top:8;width:29687;height:18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8VrzAAAAA3AAAAA8AAABkcnMvZG93bnJldi54bWxET01rAjEQvQv+hzBCb5rYg5StUVQQeypU&#10;W/A4bMbN4mayJHF39debQqG3ebzPWa4H14iOQqw9a5jPFAji0puaKw3fp/30DURMyAYbz6ThThHW&#10;q/FoiYXxPX9Rd0yVyCEcC9RgU2oLKWNpyWGc+ZY4cxcfHKYMQyVNwD6Hu0a+KrWQDmvODRZb2lkq&#10;r8eb08A9qp9uSGX4vF/4sH2c0Z7OWr9Mhs07iERD+hf/uT9Mnq8W8PtMvkC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vxWvMAAAADcAAAADwAAAAAAAAAAAAAAAACfAgAA&#10;ZHJzL2Rvd25yZXYueG1sUEsFBgAAAAAEAAQA9wAAAIwDAAAAAA==&#10;" stroked="t" strokecolor="black [3213]">
                      <v:imagedata r:id="rId37" o:title=""/>
                      <v:path arrowok="t"/>
                    </v:shape>
                    <v:shape id="Text Box 99" o:spid="_x0000_s1075" type="#_x0000_t202" style="position:absolute;left:78;top:16396;width:5487;height:18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L6XcEA&#10;AADcAAAADwAAAGRycy9kb3ducmV2LnhtbERPzWoCMRC+F/oOYQrealIFt6xGEWmLHjyofYBxM5td&#10;3EyWTdS1T98Igrf5+H5ntuhdIy7Uhdqzho+hAkFceFOz1fB7+H7/BBEissHGM2m4UYDF/PVlhrnx&#10;V97RZR+tSCEcctRQxdjmUoaiIodh6FvixJW+cxgT7Kw0HV5TuGvkSKmJdFhzaqiwpVVFxWl/dhpW&#10;fyVadWy3P5NibDeRsq+6zLQevPXLKYhIfXyKH+61SfNVBvdn0gV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S+l3BAAAA3AAAAA8AAAAAAAAAAAAAAAAAmAIAAGRycy9kb3du&#10;cmV2LnhtbFBLBQYAAAAABAAEAPUAAACGAwAAAAA=&#10;" stroked="f">
                      <v:textbox inset="0,0,0,0">
                        <w:txbxContent>
                          <w:p w:rsidR="00AF0408" w:rsidRDefault="00AF0408" w:rsidP="00AF0408">
                            <w:pPr>
                              <w:pStyle w:val="Fig"/>
                              <w:jc w:val="center"/>
                            </w:pPr>
                            <w:r>
                              <w:t>Fig. 4-1</w:t>
                            </w:r>
                          </w:p>
                        </w:txbxContent>
                      </v:textbox>
                    </v:shape>
                  </v:group>
                  <v:group id="Group 109" o:spid="_x0000_s1076" style="position:absolute;left:152;top:76;width:5277;height:2546" coordorigin="3447,2077" coordsize="831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<v:rect id="Rectangle 110" o:spid="_x0000_s1077" style="position:absolute;left:3869;top:2077;width:409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NDw8IA&#10;AADcAAAADwAAAGRycy9kb3ducmV2LnhtbERPTWvCQBC9F/oflil4q7sVbGt0lRIQRAq1Rj0P2TFJ&#10;m50N2amm/75bKPQ2j/c5i9XgW3WhPjaBLTyMDSjiMriGKwuHYn3/DCoKssM2MFn4pgir5e3NAjMX&#10;rvxOl71UKoVwzNBCLdJlWseyJo9xHDrixJ1D71ES7CvterymcN/qiTGP2mPDqaHGjvKays/9l7fw&#10;dtoV291TvhUzKSU/8gdNXwtrR3fDyxyU0CD/4j/3xqX5Zga/z6QL9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00PDwgAAANwAAAAPAAAAAAAAAAAAAAAAAJgCAABkcnMvZG93&#10;bnJldi54bWxQSwUGAAAAAAQABAD1AAAAhwMAAAAA&#10;" stroked="f" strokeweight=".25pt">
                      <v:textbox style="mso-fit-shape-to-text:t" inset="0,0,0,0">
                        <w:txbxContent>
                          <w:p w:rsidR="00AF0408" w:rsidRDefault="00AF0408" w:rsidP="00AF040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Tape</w:t>
                            </w:r>
                          </w:p>
                        </w:txbxContent>
                      </v:textbox>
                    </v:rect>
                    <v:shape id="Picture 111" o:spid="_x0000_s1078" type="#_x0000_t75" alt="tool" style="position:absolute;left:3447;top:208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OpIrEAAAA3AAAAA8AAABkcnMvZG93bnJldi54bWxEj0FLw0AQhe+C/2EZoTe7SWtEYrdFhEAp&#10;FLHV+5gdk9jsbNjdpum/dw6Ctxnem/e+WW0m16uRQuw8G8jnGSji2tuOGwMfx+r+CVRMyBZ7z2Tg&#10;ShE269ubFZbWX/idxkNqlIRwLNFAm9JQah3rlhzGuR+IRfv2wWGSNTTaBrxIuOv1IssetcOOpaHF&#10;gV5bqk+HszMwnr5o+ZYXRah2Dz91oT/3iSpjZnfTyzOoRFP6N/9db63g54Ivz8gEe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OpIrEAAAA3AAAAA8AAAAAAAAAAAAAAAAA&#10;nwIAAGRycy9kb3ducmV2LnhtbFBLBQYAAAAABAAEAPcAAACQAwAAAAA=&#10;">
                      <v:imagedata r:id="rId22" o:title="tool"/>
                    </v:shape>
                  </v:group>
                </v:group>
                <v:rect id="Rectangle 110" o:spid="_x0000_s1079" style="position:absolute;left:12829;top:1195;width:2597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7B38MA&#10;AADcAAAADwAAAGRycy9kb3ducmV2LnhtbERPTWvCQBC9C/0PyxS8iG7iQWzMKqUg9FAQowd7G7Jj&#10;NjY7G7JbE/31bqHgbR7vc/LNYBtxpc7XjhWkswQEcel0zZWC42E7XYLwAVlj45gU3MjDZv0yyjHT&#10;ruc9XYtQiRjCPkMFJoQ2k9KXhiz6mWuJI3d2ncUQYVdJ3WEfw20j50mykBZrjg0GW/owVP4Uv1bB&#10;dneqie9yP3lb9u5Szr8L89UqNX4d3lcgAg3hKf53f+o4P03h75l4gV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7B38MAAADcAAAADwAAAAAAAAAAAAAAAACYAgAAZHJzL2Rv&#10;d25yZXYueG1sUEsFBgAAAAAEAAQA9QAAAIgDAAAAAA==&#10;" filled="f" stroked="f">
                  <v:textbox style="mso-fit-shape-to-text:t" inset="0,0,0,0">
                    <w:txbxContent>
                      <w:p w:rsidR="00AF0408" w:rsidRDefault="00AF0408" w:rsidP="00AF0408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Tape</w:t>
                        </w:r>
                      </w:p>
                    </w:txbxContent>
                  </v:textbox>
                </v:rect>
                <v:rect id="Rectangle 110" o:spid="_x0000_s1080" style="position:absolute;left:3806;top:6839;width:7309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xfqMMA&#10;AADcAAAADwAAAGRycy9kb3ducmV2LnhtbERPTYvCMBC9C/sfwix4EU3tQdxqlGVB8CCIdQ+7t6EZ&#10;m7rNpDRZW/31RhC8zeN9znLd21pcqPWVYwXTSQKCuHC64lLB93EznoPwAVlj7ZgUXMnDevU2WGKm&#10;XccHuuShFDGEfYYKTAhNJqUvDFn0E9cQR+7kWoshwraUusUuhttapkkykxYrjg0GG/oyVPzl/1bB&#10;Zv9TEd/kYfQx79y5SH9zs2uUGr73nwsQgfrwEj/dWx3nT1N4PBMv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xfqMMAAADcAAAADwAAAAAAAAAAAAAAAACYAgAAZHJzL2Rv&#10;d25yZXYueG1sUEsFBgAAAAAEAAQA9QAAAIgDAAAAAA==&#10;" filled="f" stroked="f">
                  <v:textbox style="mso-fit-shape-to-text:t" inset="0,0,0,0">
                    <w:txbxContent>
                      <w:p w:rsidR="00FB6FDD" w:rsidRDefault="00FB6FDD" w:rsidP="00AF040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48</w:t>
                        </w:r>
                        <w:r w:rsidR="00AF0408">
                          <w:rPr>
                            <w:sz w:val="18"/>
                          </w:rPr>
                          <w:t>mm</w:t>
                        </w:r>
                      </w:p>
                      <w:p w:rsidR="00AF0408" w:rsidRPr="0084558C" w:rsidRDefault="00AF0408" w:rsidP="00AF040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±2mm</w:t>
                        </w:r>
                      </w:p>
                    </w:txbxContent>
                  </v:textbox>
                </v:rect>
                <v:rect id="Rectangle 110" o:spid="_x0000_s1081" style="position:absolute;left:16189;top:1933;width:6928;height:2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D6M8MA&#10;AADcAAAADwAAAGRycy9kb3ducmV2LnhtbERPTYvCMBC9C/sfwizsRTRVQbQaZVkQ9iCIdQ/rbWjG&#10;pm4zKU3WVn+9EQRv83ifs1x3thIXanzpWMFomIAgzp0uuVDwc9gMZiB8QNZYOSYFV/KwXr31lphq&#10;1/KeLlkoRAxhn6ICE0KdSulzQxb90NXEkTu5xmKIsCmkbrCN4baS4ySZSoslxwaDNX0Zyv+yf6tg&#10;s/stiW9y35/PWnfOx8fMbGulPt67zwWIQF14iZ/ubx3njybweCZe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D6M8MAAADcAAAADwAAAAAAAAAAAAAAAACYAgAAZHJzL2Rv&#10;d25yZXYueG1sUEsFBgAAAAAEAAQA9QAAAIgDAAAAAA==&#10;" filled="f" stroked="f">
                  <v:textbox style="mso-fit-shape-to-text:t" inset="0,0,0,0">
                    <w:txbxContent>
                      <w:p w:rsidR="00AF0408" w:rsidRDefault="00AF0408" w:rsidP="00AF040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Character bump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1C4854" w:rsidRPr="001C4854">
        <w:t>Place a piece of masking tape flush along the front edge of the driver rear door scuff plate (where it meets the kick panel) across the painted door sill surface to crea</w:t>
      </w:r>
      <w:r w:rsidR="001C4854">
        <w:t>te a measurement reference line</w:t>
      </w:r>
      <w:r w:rsidR="001C4854" w:rsidRPr="001C4854">
        <w:t xml:space="preserve"> (Fig. </w:t>
      </w:r>
      <w:r w:rsidR="001C4854">
        <w:t>4</w:t>
      </w:r>
      <w:r w:rsidR="001C4854" w:rsidRPr="001C4854">
        <w:t>-1</w:t>
      </w:r>
      <w:r w:rsidR="001C4854">
        <w:t>)</w:t>
      </w:r>
      <w:r w:rsidR="009C74BD">
        <w:t>.</w:t>
      </w:r>
    </w:p>
    <w:p w:rsidR="001C4854" w:rsidRDefault="001C4854" w:rsidP="001C4854">
      <w:pPr>
        <w:pStyle w:val="ProcLevel2"/>
      </w:pPr>
      <w:r w:rsidRPr="001C4854">
        <w:t>Measure 48mm (±2mm) from the back edge of t</w:t>
      </w:r>
      <w:r>
        <w:t>he t</w:t>
      </w:r>
      <w:r w:rsidRPr="001C4854">
        <w:t xml:space="preserve">ape that borders the scuff plate and place the right edge of a </w:t>
      </w:r>
      <w:r>
        <w:t>second</w:t>
      </w:r>
      <w:r w:rsidRPr="001C4854">
        <w:t xml:space="preserve"> piece of tape across the pa</w:t>
      </w:r>
      <w:r>
        <w:t>inted door sill surface (Fig. 4-1).</w:t>
      </w:r>
    </w:p>
    <w:p w:rsidR="001C4854" w:rsidRDefault="001C4854" w:rsidP="001C4854">
      <w:pPr>
        <w:pStyle w:val="ProcLevel2"/>
      </w:pPr>
      <w:r w:rsidRPr="001C4854">
        <w:t xml:space="preserve">Confirm the measurement from the front edge of the scuff plate to the back edge side of the </w:t>
      </w:r>
      <w:r>
        <w:t>second</w:t>
      </w:r>
      <w:r w:rsidRPr="001C4854">
        <w:t xml:space="preserve"> piece of tape </w:t>
      </w:r>
      <w:r>
        <w:t>is</w:t>
      </w:r>
      <w:r w:rsidRPr="001C4854">
        <w:t xml:space="preserve"> 48mm (±2mm</w:t>
      </w:r>
      <w:r>
        <w:t>).</w:t>
      </w:r>
    </w:p>
    <w:p w:rsidR="001C4854" w:rsidRDefault="001C4854" w:rsidP="001C4854">
      <w:pPr>
        <w:pStyle w:val="ProcLevel2"/>
      </w:pPr>
      <w:r w:rsidRPr="00731EC7">
        <w:t xml:space="preserve">Repeat </w:t>
      </w:r>
      <w:r>
        <w:t xml:space="preserve">Step 4 </w:t>
      </w:r>
      <w:r w:rsidRPr="00731EC7">
        <w:t xml:space="preserve">on the </w:t>
      </w:r>
      <w:r w:rsidR="004A4CB9">
        <w:t>rear</w:t>
      </w:r>
      <w:r w:rsidR="004A4CB9" w:rsidRPr="00731EC7">
        <w:t xml:space="preserve"> </w:t>
      </w:r>
      <w:r w:rsidRPr="00731EC7">
        <w:t>passenger door sill area</w:t>
      </w:r>
      <w:r>
        <w:t>.</w:t>
      </w:r>
    </w:p>
    <w:p w:rsidR="001C4854" w:rsidRDefault="001C4854" w:rsidP="001C4854">
      <w:pPr>
        <w:pStyle w:val="ProcLevel2"/>
        <w:numPr>
          <w:ilvl w:val="0"/>
          <w:numId w:val="0"/>
        </w:numPr>
        <w:ind w:left="360"/>
      </w:pPr>
    </w:p>
    <w:p w:rsidR="001C4854" w:rsidRDefault="001C4854" w:rsidP="001C4854">
      <w:pPr>
        <w:pStyle w:val="Heading5"/>
      </w:pPr>
      <w:r>
        <w:t>Install the Rear Door Sill Protectors.</w:t>
      </w:r>
    </w:p>
    <w:p w:rsidR="001C4854" w:rsidRDefault="00FB6FDD" w:rsidP="004A4CB9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880" behindDoc="0" locked="1" layoutInCell="1" allowOverlap="1" wp14:anchorId="5F113618" wp14:editId="32550E29">
                <wp:simplePos x="0" y="0"/>
                <wp:positionH relativeFrom="column">
                  <wp:posOffset>-3248025</wp:posOffset>
                </wp:positionH>
                <wp:positionV relativeFrom="paragraph">
                  <wp:posOffset>1270</wp:posOffset>
                </wp:positionV>
                <wp:extent cx="2971800" cy="1829435"/>
                <wp:effectExtent l="19050" t="19050" r="19050" b="18415"/>
                <wp:wrapNone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317"/>
                          <a:ext cx="2971800" cy="1828800"/>
                          <a:chOff x="-1" y="6476"/>
                          <a:chExt cx="2971800" cy="1824466"/>
                        </a:xfrm>
                      </wpg:grpSpPr>
                      <pic:pic xmlns:pic="http://schemas.openxmlformats.org/drawingml/2006/picture">
                        <pic:nvPicPr>
                          <pic:cNvPr id="115" name="Picture 115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6476"/>
                            <a:ext cx="2971800" cy="18244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16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39634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FB6FDD" w:rsidRDefault="00FB6FDD" w:rsidP="00FB6FDD">
                              <w:pPr>
                                <w:pStyle w:val="Fig"/>
                                <w:jc w:val="center"/>
                              </w:pPr>
                              <w:r>
                                <w:t>Fig. 5-1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113618" id="Group 114" o:spid="_x0000_s1082" style="position:absolute;left:0;text-align:left;margin-left:-255.75pt;margin-top:.1pt;width:234pt;height:144.05pt;z-index:251706880;mso-width-relative:margin;mso-height-relative:margin" coordorigin=",64" coordsize="29718,182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">
                <v:shape id="Picture 115" o:spid="_x0000_s1083" type="#_x0000_t75" style="position:absolute;top:64;width:29717;height:1824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1ZOXCAAAA3AAAAA8AAABkcnMvZG93bnJldi54bWxET02LwjAQvQv+hzCCN00VlKVrFFEEFRW2&#10;Cuvehma2LTaT2kSt/94IC3ubx/ucyawxpbhT7QrLCgb9CARxanXBmYLTcdX7AOE8ssbSMil4koPZ&#10;tN2aYKztg7/onvhMhBB2MSrIva9iKV2ak0HXtxVx4H5tbdAHWGdS1/gI4aaUwygaS4MFh4YcK1rk&#10;lF6Sm1FA34ddtBxd9ls0q+0Zf+wmvZ6V6naa+ScIT43/F/+51zrMH4zg/Uy4QE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9WTlwgAAANwAAAAPAAAAAAAAAAAAAAAAAJ8C&#10;AABkcnMvZG93bnJldi54bWxQSwUGAAAAAAQABAD3AAAAjgMAAAAA&#10;" stroked="t" strokecolor="black [3213]">
                  <v:imagedata r:id="rId39" o:title=""/>
                  <v:path arrowok="t"/>
                </v:shape>
                <v:shape id="Text Box 99" o:spid="_x0000_s1084" type="#_x0000_t202" style="position:absolute;left:78;top:16396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fJG8EA&#10;AADcAAAADwAAAGRycy9kb3ducmV2LnhtbERPzYrCMBC+L/gOYQRva+oKVapRRFT04GHVBxibaVps&#10;JqXJat2n3wjC3ubj+535srO1uFPrK8cKRsMEBHHudMVGweW8/ZyC8AFZY+2YFDzJw3LR+5hjpt2D&#10;v+l+CkbEEPYZKihDaDIpfV6SRT90DXHkCtdaDBG2RuoWHzHc1vIrSVJpseLYUGJD65Ly2+nHKlj/&#10;FmiSa3PcpfnYHAJNNlUxUWrQ71YzEIG68C9+u/c6zh+l8HomXi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HyRvBAAAA3AAAAA8AAAAAAAAAAAAAAAAAmAIAAGRycy9kb3du&#10;cmV2LnhtbFBLBQYAAAAABAAEAPUAAACGAwAAAAA=&#10;" stroked="f">
                  <v:textbox inset="0,0,0,0">
                    <w:txbxContent>
                      <w:p w:rsidR="00FB6FDD" w:rsidRDefault="00FB6FDD" w:rsidP="00FB6FDD">
                        <w:pPr>
                          <w:pStyle w:val="Fig"/>
                          <w:jc w:val="center"/>
                        </w:pPr>
                        <w:r>
                          <w:t>Fig. 5-1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A4CB9" w:rsidRPr="004A4CB9">
        <w:t xml:space="preserve">Position a rear door sill </w:t>
      </w:r>
      <w:r w:rsidR="004A4CB9">
        <w:t>protector</w:t>
      </w:r>
      <w:r w:rsidR="004A4CB9" w:rsidRPr="004A4CB9">
        <w:t xml:space="preserve"> over the rear dri</w:t>
      </w:r>
      <w:r w:rsidR="004A4CB9">
        <w:t>ver side vehicle door sill area.  Align</w:t>
      </w:r>
      <w:r w:rsidR="004A4CB9" w:rsidRPr="004A4CB9">
        <w:t xml:space="preserve"> the front edge/corner along the back edge of the tape applied in </w:t>
      </w:r>
      <w:r w:rsidR="004A4CB9">
        <w:t>S</w:t>
      </w:r>
      <w:r w:rsidR="004A4CB9" w:rsidRPr="004A4CB9">
        <w:t xml:space="preserve">tep </w:t>
      </w:r>
      <w:r w:rsidR="004A4CB9">
        <w:t>4(</w:t>
      </w:r>
      <w:r w:rsidR="004A4CB9" w:rsidRPr="004A4CB9">
        <w:t>b</w:t>
      </w:r>
      <w:r w:rsidR="004A4CB9">
        <w:t>)</w:t>
      </w:r>
      <w:r w:rsidR="004A4CB9" w:rsidRPr="004A4CB9">
        <w:t xml:space="preserve"> to check for proper fit and orientatio</w:t>
      </w:r>
      <w:r w:rsidR="004A4CB9">
        <w:t>n prior to installation</w:t>
      </w:r>
      <w:r w:rsidR="004A4CB9" w:rsidRPr="004A4CB9">
        <w:t xml:space="preserve"> (Fig. 5-1)</w:t>
      </w:r>
      <w:r w:rsidR="001C4854">
        <w:t>.</w:t>
      </w:r>
    </w:p>
    <w:p w:rsidR="004A4CB9" w:rsidRPr="002F094C" w:rsidRDefault="004A4CB9" w:rsidP="004A4CB9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677184" behindDoc="0" locked="1" layoutInCell="1" allowOverlap="1" wp14:anchorId="18E4DEFF" wp14:editId="1F4B9FC6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20" name="Picture 20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aution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NOTE:</w:t>
      </w:r>
      <w:r>
        <w:t xml:space="preserve"> </w:t>
      </w:r>
      <w:r w:rsidRPr="002F094C">
        <w:t xml:space="preserve">The “SCION” logo must be oriented to </w:t>
      </w:r>
      <w:r>
        <w:t xml:space="preserve">be </w:t>
      </w:r>
      <w:r w:rsidRPr="002F094C">
        <w:t xml:space="preserve">read from </w:t>
      </w:r>
      <w:r>
        <w:t xml:space="preserve">the </w:t>
      </w:r>
      <w:r w:rsidRPr="002F094C">
        <w:t>outside of the vehicle</w:t>
      </w:r>
      <w:r>
        <w:t>.</w:t>
      </w:r>
    </w:p>
    <w:p w:rsidR="004A4CB9" w:rsidRDefault="004A4CB9" w:rsidP="004A4CB9">
      <w:pPr>
        <w:pStyle w:val="ProcLevel2"/>
      </w:pPr>
      <w:r w:rsidRPr="002F094C">
        <w:t xml:space="preserve">Remove the tape liner from the </w:t>
      </w:r>
      <w:r>
        <w:t>rear</w:t>
      </w:r>
      <w:r w:rsidRPr="002F094C">
        <w:t xml:space="preserve"> door sill </w:t>
      </w:r>
      <w:r>
        <w:t>protector</w:t>
      </w:r>
      <w:r w:rsidRPr="002F094C">
        <w:t>.</w:t>
      </w:r>
      <w:r>
        <w:t xml:space="preserve"> </w:t>
      </w:r>
      <w:r w:rsidRPr="002F094C">
        <w:t xml:space="preserve"> Do not touch the adhesive</w:t>
      </w:r>
      <w:r>
        <w:t>.</w:t>
      </w:r>
    </w:p>
    <w:p w:rsidR="00FB6FDD" w:rsidRDefault="00FB6FDD">
      <w:r>
        <w:br w:type="page"/>
      </w:r>
    </w:p>
    <w:p w:rsidR="00FB6FDD" w:rsidRDefault="00FB6FDD" w:rsidP="00FB6FDD">
      <w:pPr>
        <w:pStyle w:val="ProcLevel2"/>
        <w:numPr>
          <w:ilvl w:val="0"/>
          <w:numId w:val="0"/>
        </w:numPr>
        <w:ind w:left="360"/>
      </w:pPr>
    </w:p>
    <w:p w:rsidR="004A4CB9" w:rsidRDefault="004A4CB9" w:rsidP="004A4CB9">
      <w:pPr>
        <w:pStyle w:val="ProcLevel2"/>
      </w:pPr>
      <w:r w:rsidRPr="002F094C">
        <w:t xml:space="preserve">Carefully align </w:t>
      </w:r>
      <w:r>
        <w:t xml:space="preserve">the </w:t>
      </w:r>
      <w:r w:rsidRPr="002F094C">
        <w:t>part on the flat area of the center of the sill</w:t>
      </w:r>
      <w:r>
        <w:t xml:space="preserve"> (Fig. 5</w:t>
      </w:r>
      <w:r w:rsidRPr="002F094C">
        <w:t>-1</w:t>
      </w:r>
      <w:r>
        <w:t>).</w:t>
      </w:r>
    </w:p>
    <w:p w:rsidR="004A4CB9" w:rsidRDefault="004A4CB9" w:rsidP="004A4CB9">
      <w:pPr>
        <w:pStyle w:val="ProcLevel3"/>
      </w:pPr>
      <w:r w:rsidRPr="002F094C">
        <w:t xml:space="preserve">Align the front edge/corner along </w:t>
      </w:r>
      <w:r>
        <w:t>the back edge of the tape from S</w:t>
      </w:r>
      <w:r w:rsidRPr="002F094C">
        <w:t xml:space="preserve">tep </w:t>
      </w:r>
      <w:r>
        <w:t>4(</w:t>
      </w:r>
      <w:r w:rsidRPr="002F094C">
        <w:t>b</w:t>
      </w:r>
      <w:r>
        <w:t>)</w:t>
      </w:r>
      <w:r w:rsidRPr="002F094C">
        <w:t>.</w:t>
      </w:r>
    </w:p>
    <w:p w:rsidR="004A4CB9" w:rsidRDefault="004A4CB9" w:rsidP="004A4CB9">
      <w:pPr>
        <w:pStyle w:val="ProcLevel3"/>
      </w:pPr>
      <w:r w:rsidRPr="002F094C">
        <w:t xml:space="preserve">Align the inside edge of the door sill </w:t>
      </w:r>
      <w:r>
        <w:t>protector</w:t>
      </w:r>
      <w:r w:rsidRPr="002F094C">
        <w:t xml:space="preserve"> along the character bump that runs front t</w:t>
      </w:r>
      <w:r>
        <w:t>o rear of the sill area.</w:t>
      </w:r>
    </w:p>
    <w:p w:rsidR="004A4CB9" w:rsidRPr="0018151C" w:rsidRDefault="004A4CB9" w:rsidP="004A4CB9">
      <w:pPr>
        <w:pStyle w:val="ProcLevel2"/>
        <w:numPr>
          <w:ilvl w:val="0"/>
          <w:numId w:val="0"/>
        </w:numPr>
        <w:ind w:left="360"/>
      </w:pPr>
      <w:r>
        <w:rPr>
          <w:noProof/>
        </w:rPr>
        <w:drawing>
          <wp:anchor distT="0" distB="0" distL="114300" distR="114300" simplePos="0" relativeHeight="251678208" behindDoc="0" locked="1" layoutInCell="1" allowOverlap="1" wp14:anchorId="333D3F2E" wp14:editId="4FAD8FCB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21" name="Picture 21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aution_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NOTE: </w:t>
      </w:r>
      <w:r w:rsidRPr="0018151C">
        <w:t xml:space="preserve">DO NOT adhere the door sill </w:t>
      </w:r>
      <w:r>
        <w:t>protector</w:t>
      </w:r>
      <w:r w:rsidRPr="0018151C">
        <w:t xml:space="preserve"> onto the character bump radius or the curved area of the vehicle door sill. </w:t>
      </w:r>
      <w:r>
        <w:t xml:space="preserve"> </w:t>
      </w:r>
      <w:r w:rsidRPr="0018151C">
        <w:t>It must be centered and installed on the flat area of the vehicle door sill.</w:t>
      </w:r>
    </w:p>
    <w:p w:rsidR="004A4CB9" w:rsidRDefault="00FB6FDD" w:rsidP="004A4CB9">
      <w:pPr>
        <w:pStyle w:val="ProcLevel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928" behindDoc="0" locked="1" layoutInCell="1" allowOverlap="1" wp14:anchorId="5F48D144" wp14:editId="07910CAD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8087" y="2729"/>
                          <a:chExt cx="2971800" cy="1833319"/>
                        </a:xfrm>
                      </wpg:grpSpPr>
                      <wpg:grpSp>
                        <wpg:cNvPr id="118" name="Group 118"/>
                        <wpg:cNvGrpSpPr/>
                        <wpg:grpSpPr>
                          <a:xfrm>
                            <a:off x="8087" y="2729"/>
                            <a:ext cx="2971800" cy="1833319"/>
                            <a:chOff x="8087" y="2729"/>
                            <a:chExt cx="2971800" cy="1833319"/>
                          </a:xfrm>
                        </wpg:grpSpPr>
                        <pic:pic xmlns:pic="http://schemas.openxmlformats.org/drawingml/2006/picture">
                          <pic:nvPicPr>
                            <pic:cNvPr id="119" name="Picture 119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87" y="2729"/>
                              <a:ext cx="2971800" cy="1833319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20" name="Text Box 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767" y="1647537"/>
                              <a:ext cx="548640" cy="1847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FB6FDD" w:rsidRDefault="00FB6FDD" w:rsidP="00FB6FDD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5-2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g:grpSp>
                        <wpg:cNvPr id="121" name="Group 109"/>
                        <wpg:cNvGrpSpPr>
                          <a:grpSpLocks/>
                        </wpg:cNvGrpSpPr>
                        <wpg:grpSpPr bwMode="auto">
                          <a:xfrm>
                            <a:off x="15240" y="7620"/>
                            <a:ext cx="1245870" cy="254635"/>
                            <a:chOff x="3447" y="2077"/>
                            <a:chExt cx="1962" cy="401"/>
                          </a:xfrm>
                        </wpg:grpSpPr>
                        <wps:wsp>
                          <wps:cNvPr id="122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69" y="2077"/>
                              <a:ext cx="1540" cy="2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FB6FDD" w:rsidRDefault="00FB6FDD" w:rsidP="00FB6FDD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Felt block or roller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23" name="Picture 111" descr="too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47" y="2088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48D144" id="Group 117" o:spid="_x0000_s1085" style="position:absolute;left:0;text-align:left;margin-left:-255.75pt;margin-top:0;width:234pt;height:2in;z-index:251708928;mso-width-relative:margin;mso-height-relative:margin" coordorigin="80,27" coordsize="29718,183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">
                <v:group id="Group 118" o:spid="_x0000_s1086" style="position:absolute;left:80;top:27;width:29718;height:18333" coordorigin="80,27" coordsize="29718,18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Picture 119" o:spid="_x0000_s1087" type="#_x0000_t75" style="position:absolute;left:80;top:27;width:29718;height:1833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1SlbEAAAA3AAAAA8AAABkcnMvZG93bnJldi54bWxET01rwkAQvRf8D8sIXkrdmIO1MRuxBUHQ&#10;Qxtb1NuQHZNgdjZkV43/3i0UepvH+5x00ZtGXKlztWUFk3EEgriwuuZSwfdu9TID4TyyxsYyKbiT&#10;g0U2eEox0fbGX3TNfSlCCLsEFVTet4mUrqjIoBvbljhwJ9sZ9AF2pdQd3kK4aWQcRVNpsObQUGFL&#10;HxUV5/xiFByaY2w/Ne0P8evm+d3vV/ly+6PUaNgv5yA89f5f/Ode6zB/8ga/z4QLZP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1SlbEAAAA3AAAAA8AAAAAAAAAAAAAAAAA&#10;nwIAAGRycy9kb3ducmV2LnhtbFBLBQYAAAAABAAEAPcAAACQAwAAAAA=&#10;" stroked="t" strokecolor="black [3213]">
                    <v:imagedata r:id="rId41" o:title=""/>
                    <v:path arrowok="t"/>
                  </v:shape>
                  <v:shape id="Text Box 120" o:spid="_x0000_s1088" type="#_x0000_t202" style="position:absolute;left:157;top:16475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4+ScQA&#10;AADcAAAADwAAAGRycy9kb3ducmV2LnhtbESPQW/CMAyF75P4D5GRuI0UkAAVAkKIoe2ww4AfYBo3&#10;rWicqsmg7NfPh0m72XrP731eb3vfqDt1sQ5sYDLOQBEXwdbsDFzOb69LUDEhW2wCk4EnRdhuBi9r&#10;zG148BfdT8kpCeGYo4EqpTbXOhYVeYzj0BKLVobOY5K1c9p2+JBw3+hpls21x5qlocKW9hUVt9O3&#10;N7D/KdFl1/bzOC9m7iPR4lCXC2NGw363ApWoT//mv+t3K/hTwZdnZAK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OPknEAAAA3AAAAA8AAAAAAAAAAAAAAAAAmAIAAGRycy9k&#10;b3ducmV2LnhtbFBLBQYAAAAABAAEAPUAAACJAwAAAAA=&#10;" stroked="f">
                    <v:textbox inset="0,0,0,0">
                      <w:txbxContent>
                        <w:p w:rsidR="00FB6FDD" w:rsidRDefault="00FB6FDD" w:rsidP="00FB6FDD">
                          <w:pPr>
                            <w:pStyle w:val="Fig"/>
                            <w:jc w:val="center"/>
                          </w:pPr>
                          <w:r>
                            <w:t>Fig. 5-2</w:t>
                          </w:r>
                        </w:p>
                      </w:txbxContent>
                    </v:textbox>
                  </v:shape>
                </v:group>
                <v:group id="Group 109" o:spid="_x0000_s1089" style="position:absolute;left:152;top:76;width:12459;height:2546" coordorigin="3447,2077" coordsize="1962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rect id="Rectangle 110" o:spid="_x0000_s1090" style="position:absolute;left:3869;top:2077;width:1540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KN0sIA&#10;AADcAAAADwAAAGRycy9kb3ducmV2LnhtbERPTWvCQBC9C/0PyxR6042B2hJdRQKFIoVaUz0P2TGJ&#10;ZmdDdqrpv3cLBW/zeJ+zWA2uVRfqQ+PZwHSSgCIuvW24MvBdvI1fQQVBtth6JgO/FGC1fBgtMLP+&#10;yl902UmlYgiHDA3UIl2mdShrchgmviOO3NH3DiXCvtK2x2sMd61Ok2SmHTYcG2rsKK+pPO9+nIHP&#10;w7bYbF/yjSRpKfmeT/T8URjz9Dis56CEBrmL/93vNs5PU/h7Jl6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wo3SwgAAANwAAAAPAAAAAAAAAAAAAAAAAJgCAABkcnMvZG93&#10;bnJldi54bWxQSwUGAAAAAAQABAD1AAAAhwMAAAAA&#10;" stroked="f" strokeweight=".25pt">
                    <v:textbox style="mso-fit-shape-to-text:t" inset="0,0,0,0">
                      <w:txbxContent>
                        <w:p w:rsidR="00FB6FDD" w:rsidRDefault="00FB6FDD" w:rsidP="00FB6FDD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Felt block or roller</w:t>
                          </w:r>
                        </w:p>
                      </w:txbxContent>
                    </v:textbox>
                  </v:rect>
                  <v:shape id="Picture 111" o:spid="_x0000_s1091" type="#_x0000_t75" alt="tool" style="position:absolute;left:3447;top:208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w8EDCAAAA3AAAAA8AAABkcnMvZG93bnJldi54bWxET9tqwkAQfS/4D8sIfasbL5GSuooIASmU&#10;4qXv0+yYRLOzYXeN6d+7BcG3OZzrLFa9aURHzteWFYxHCQjiwuqaSwXHQ/72DsIHZI2NZVLwRx5W&#10;y8HLAjNtb7yjbh9KEUPYZ6igCqHNpPRFRQb9yLbEkTtZZzBE6EqpHd5iuGnkJEnm0mDNsaHCljYV&#10;FZf91SjoLr80/R6nqcs/Z+cilT9fgXKlXof9+gNEoD48xQ/3Vsf5kyn8PxMvk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cPBAwgAAANwAAAAPAAAAAAAAAAAAAAAAAJ8C&#10;AABkcnMvZG93bnJldi54bWxQSwUGAAAAAAQABAD3AAAAjgMAAAAA&#10;">
                    <v:imagedata r:id="rId22" o:title="tool"/>
                  </v:shape>
                </v:group>
                <w10:anchorlock/>
              </v:group>
            </w:pict>
          </mc:Fallback>
        </mc:AlternateContent>
      </w:r>
      <w:r w:rsidR="004A4CB9" w:rsidRPr="0018151C">
        <w:t>Gently to</w:t>
      </w:r>
      <w:r w:rsidR="004A4CB9">
        <w:t xml:space="preserve">uch the part into position once </w:t>
      </w:r>
      <w:r w:rsidR="004A4CB9" w:rsidRPr="0018151C">
        <w:t xml:space="preserve">alignment is confirmed. </w:t>
      </w:r>
      <w:r w:rsidR="004A4CB9">
        <w:t xml:space="preserve"> The adhesive is very aggressive;</w:t>
      </w:r>
      <w:r w:rsidR="004A4CB9" w:rsidRPr="0018151C">
        <w:t xml:space="preserve"> once adhered it will be </w:t>
      </w:r>
      <w:r w:rsidR="004A4CB9">
        <w:t>difficult to reposition (Fig. 5</w:t>
      </w:r>
      <w:r w:rsidR="004A4CB9" w:rsidRPr="0018151C">
        <w:t>-2)</w:t>
      </w:r>
      <w:r w:rsidR="004A4CB9">
        <w:t>.</w:t>
      </w:r>
    </w:p>
    <w:p w:rsidR="004A4CB9" w:rsidRDefault="004A4CB9" w:rsidP="004A4CB9">
      <w:pPr>
        <w:pStyle w:val="ProcLevel2"/>
      </w:pPr>
      <w:r w:rsidRPr="009C74BD">
        <w:t>Once positioned correctly, apply firm pressure with a soft felt block or 2” roller to ensure maximum adhesion contac</w:t>
      </w:r>
      <w:r>
        <w:t xml:space="preserve">t.  </w:t>
      </w:r>
      <w:r w:rsidRPr="009C74BD">
        <w:t xml:space="preserve">Press from the </w:t>
      </w:r>
      <w:bookmarkStart w:id="0" w:name="_GoBack"/>
      <w:bookmarkEnd w:id="0"/>
      <w:r w:rsidRPr="009C74BD">
        <w:t xml:space="preserve">center of the door sill </w:t>
      </w:r>
      <w:r>
        <w:t>protector</w:t>
      </w:r>
      <w:r w:rsidRPr="009C74BD">
        <w:t xml:space="preserve"> toward the edges to apply even pressure across the part </w:t>
      </w:r>
      <w:r>
        <w:t>and</w:t>
      </w:r>
      <w:r w:rsidRPr="009C74BD">
        <w:t xml:space="preserve"> ensure uniform adhesive contact</w:t>
      </w:r>
      <w:r>
        <w:t>.</w:t>
      </w:r>
    </w:p>
    <w:p w:rsidR="00173E8E" w:rsidRPr="00B9735E" w:rsidRDefault="00173E8E" w:rsidP="00173E8E">
      <w:pPr>
        <w:pStyle w:val="ProcLevel2"/>
        <w:numPr>
          <w:ilvl w:val="0"/>
          <w:numId w:val="0"/>
        </w:numPr>
        <w:ind w:left="360"/>
      </w:pPr>
    </w:p>
    <w:p w:rsidR="0000243D" w:rsidRDefault="0000243D">
      <w:pPr>
        <w:rPr>
          <w:szCs w:val="20"/>
        </w:rPr>
        <w:sectPr w:rsidR="0000243D">
          <w:type w:val="continuous"/>
          <w:pgSz w:w="12240" w:h="15840"/>
          <w:pgMar w:top="1296" w:right="1008" w:bottom="936" w:left="6120" w:header="576" w:footer="720" w:gutter="0"/>
          <w:cols w:space="0"/>
          <w:docGrid w:linePitch="360"/>
        </w:sectPr>
      </w:pPr>
    </w:p>
    <w:p w:rsidR="0000243D" w:rsidRDefault="0000243D">
      <w:pPr>
        <w:pStyle w:val="CheckListTitle"/>
      </w:pPr>
      <w:r>
        <w:lastRenderedPageBreak/>
        <w:t>Accessory Function Checks</w: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0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46990</wp:posOffset>
                </wp:positionV>
                <wp:extent cx="182880" cy="182880"/>
                <wp:effectExtent l="11430" t="8890" r="15240" b="8255"/>
                <wp:wrapNone/>
                <wp:docPr id="19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A0B0E0" id="AutoShape 74" o:spid="_x0000_s1026" style="position:absolute;margin-left:15.15pt;margin-top:3.7pt;width:14.4pt;height:1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" o:allowincell="f" strokeweight="1pt"/>
            </w:pict>
          </mc:Fallback>
        </mc:AlternateContent>
      </w:r>
      <w:r w:rsidR="000737DA">
        <w:t>Adhesion</w: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66040</wp:posOffset>
                </wp:positionV>
                <wp:extent cx="182880" cy="182880"/>
                <wp:effectExtent l="9525" t="8890" r="7620" b="8255"/>
                <wp:wrapNone/>
                <wp:docPr id="1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690AF0" id="AutoShape 66" o:spid="_x0000_s1026" style="position:absolute;margin-left:14.25pt;margin-top:5.2pt;width:14.4pt;height:1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oj3xAIAALA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 w:rsidR="000737DA">
        <w:t>Alignment</w:t>
      </w:r>
    </w:p>
    <w:p w:rsidR="0000243D" w:rsidRDefault="004907E7" w:rsidP="001C2624">
      <w:pPr>
        <w:pStyle w:val="CheckList"/>
        <w:spacing w:before="3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182880</wp:posOffset>
                </wp:positionV>
                <wp:extent cx="182880" cy="182880"/>
                <wp:effectExtent l="0" t="0" r="26670" b="26670"/>
                <wp:wrapNone/>
                <wp:docPr id="17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CF7D8F" id="AutoShape 69" o:spid="_x0000_s1026" style="position:absolute;margin-left:14.25pt;margin-top:14.4pt;width:14.4pt;height:1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" o:allowincell="f" strokeweight="1pt">
                <w10:anchorlock/>
              </v:roundrect>
            </w:pict>
          </mc:Fallback>
        </mc:AlternateContent>
      </w:r>
      <w:r w:rsidR="000737DA">
        <w:t>Front position</w:t>
      </w:r>
    </w:p>
    <w:p w:rsidR="001C2624" w:rsidRDefault="001C2624" w:rsidP="001C2624">
      <w:pPr>
        <w:pStyle w:val="CheckList"/>
        <w:spacing w:before="0"/>
      </w:pPr>
    </w:p>
    <w:p w:rsidR="0000243D" w:rsidRDefault="000737DA" w:rsidP="001C2624">
      <w:pPr>
        <w:pStyle w:val="CheckList"/>
        <w:spacing w:before="60"/>
      </w:pPr>
      <w:r>
        <w:t>Rear position</w:t>
      </w:r>
      <w:r>
        <w:rPr>
          <w:noProof/>
        </w:rPr>
        <w:t xml:space="preserve"> </w:t>
      </w:r>
      <w:r w:rsidR="004907E7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45720</wp:posOffset>
                </wp:positionV>
                <wp:extent cx="182880" cy="182880"/>
                <wp:effectExtent l="0" t="0" r="26670" b="26670"/>
                <wp:wrapNone/>
                <wp:docPr id="16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3FDB44" id="AutoShape 70" o:spid="_x0000_s1026" style="position:absolute;margin-left:14.25pt;margin-top:3.6pt;width:14.4pt;height:1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00243D" w:rsidRDefault="0000243D">
      <w:pPr>
        <w:pStyle w:val="CheckList"/>
      </w:pPr>
    </w:p>
    <w:p w:rsidR="0000243D" w:rsidRDefault="004907E7">
      <w:pPr>
        <w:pStyle w:val="CheckList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1722755</wp:posOffset>
                </wp:positionV>
                <wp:extent cx="6492240" cy="0"/>
                <wp:effectExtent l="14605" t="17780" r="17780" b="10795"/>
                <wp:wrapNone/>
                <wp:docPr id="15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286BE" id="Line 13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135.65pt" to="511.6pt,1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LWFA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" strokeweight="1.5pt"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1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-29845</wp:posOffset>
                </wp:positionV>
                <wp:extent cx="6492240" cy="0"/>
                <wp:effectExtent l="14605" t="17145" r="17780" b="11430"/>
                <wp:wrapNone/>
                <wp:docPr id="14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36412" id="Line 75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-2.35pt" to="511.6pt,-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0MiEw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" strokeweight="1.5pt">
                <w10:anchorlock/>
              </v:line>
            </w:pict>
          </mc:Fallback>
        </mc:AlternateContent>
      </w:r>
      <w:r w:rsidR="0000243D">
        <w:t>Vehicle Function Checks</w:t>
      </w: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481330</wp:posOffset>
                </wp:positionV>
                <wp:extent cx="182880" cy="182880"/>
                <wp:effectExtent l="9525" t="14605" r="7620" b="12065"/>
                <wp:wrapNone/>
                <wp:docPr id="13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B64907" id="AutoShape 132" o:spid="_x0000_s1026" style="position:absolute;margin-left:14.25pt;margin-top:37.9pt;width:14.4pt;height:1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" o:allowincell="f" strokeweight="1pt"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111125</wp:posOffset>
                </wp:positionV>
                <wp:extent cx="182880" cy="182880"/>
                <wp:effectExtent l="9525" t="6350" r="7620" b="10795"/>
                <wp:wrapNone/>
                <wp:docPr id="12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A87576" id="AutoShape 78" o:spid="_x0000_s1026" style="position:absolute;margin-left:14.25pt;margin-top:8.75pt;width:14.4pt;height:1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" o:allowincell="f" strokeweight="1pt">
                <w10:anchorlock/>
              </v:roundrect>
            </w:pict>
          </mc:Fallback>
        </mc:AlternateContent>
      </w:r>
      <w:r w:rsidR="001C2624">
        <w:t>Door operation</w:t>
      </w:r>
    </w:p>
    <w:p w:rsidR="00C7212F" w:rsidRDefault="00C7212F">
      <w:pPr>
        <w:pStyle w:val="CheckList"/>
      </w:pPr>
    </w:p>
    <w:p w:rsidR="0000243D" w:rsidRDefault="004907E7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187960</wp:posOffset>
                </wp:positionV>
                <wp:extent cx="182880" cy="182880"/>
                <wp:effectExtent l="9525" t="6985" r="7620" b="10160"/>
                <wp:wrapNone/>
                <wp:docPr id="1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D9F4BE" id="AutoShape 76" o:spid="_x0000_s1026" style="position:absolute;margin-left:14.25pt;margin-top:14.8pt;width:14.4pt;height:1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</w:p>
    <w:p w:rsidR="0000243D" w:rsidRDefault="0000243D">
      <w:pPr>
        <w:pStyle w:val="CheckList"/>
        <w:rPr>
          <w:u w:val="single"/>
        </w:rPr>
      </w:pPr>
    </w:p>
    <w:p w:rsidR="000737DA" w:rsidRDefault="000737DA">
      <w:pPr>
        <w:pStyle w:val="CheckList"/>
        <w:rPr>
          <w:sz w:val="23"/>
          <w:szCs w:val="23"/>
        </w:rPr>
      </w:pPr>
      <w:r>
        <w:rPr>
          <w:sz w:val="23"/>
          <w:szCs w:val="23"/>
        </w:rPr>
        <w:br w:type="column"/>
      </w:r>
    </w:p>
    <w:p w:rsidR="0000243D" w:rsidRDefault="000737DA" w:rsidP="001C2624">
      <w:pPr>
        <w:pStyle w:val="CheckList"/>
        <w:spacing w:before="300" w:line="240" w:lineRule="auto"/>
      </w:pPr>
      <w:r>
        <w:rPr>
          <w:sz w:val="23"/>
          <w:szCs w:val="23"/>
        </w:rPr>
        <w:t>Part should be securely adhered to the vehicle</w:t>
      </w:r>
    </w:p>
    <w:p w:rsidR="000737DA" w:rsidRDefault="000737DA" w:rsidP="000737DA">
      <w:pPr>
        <w:pStyle w:val="CheckList"/>
        <w:spacing w:before="0" w:line="240" w:lineRule="auto"/>
        <w:rPr>
          <w:sz w:val="23"/>
          <w:szCs w:val="23"/>
        </w:rPr>
      </w:pPr>
    </w:p>
    <w:p w:rsidR="0000243D" w:rsidRDefault="000737DA" w:rsidP="000737DA">
      <w:pPr>
        <w:pStyle w:val="CheckList"/>
        <w:spacing w:before="0" w:line="240" w:lineRule="auto"/>
        <w:rPr>
          <w:sz w:val="23"/>
          <w:szCs w:val="23"/>
        </w:rPr>
      </w:pPr>
      <w:r>
        <w:rPr>
          <w:sz w:val="23"/>
          <w:szCs w:val="23"/>
        </w:rPr>
        <w:t>Part should be aligned parallel to the outer edges of the vehicle door sill surface</w:t>
      </w:r>
    </w:p>
    <w:p w:rsidR="000737DA" w:rsidRDefault="000737DA" w:rsidP="000737DA">
      <w:pPr>
        <w:pStyle w:val="CheckList"/>
        <w:spacing w:line="240" w:lineRule="auto"/>
        <w:rPr>
          <w:sz w:val="23"/>
          <w:szCs w:val="23"/>
        </w:rPr>
      </w:pPr>
      <w:r>
        <w:rPr>
          <w:sz w:val="23"/>
          <w:szCs w:val="23"/>
        </w:rPr>
        <w:t>Front edge/corner of the front door sill enhancement should be 27mm (± 2mm) back from the front edge of the scuff plate</w:t>
      </w:r>
    </w:p>
    <w:p w:rsidR="000737DA" w:rsidRDefault="000737DA" w:rsidP="000737DA">
      <w:pPr>
        <w:pStyle w:val="CheckList"/>
        <w:spacing w:line="240" w:lineRule="auto"/>
      </w:pPr>
      <w:r>
        <w:rPr>
          <w:sz w:val="23"/>
          <w:szCs w:val="23"/>
        </w:rPr>
        <w:t>Front edge/corner of the rear door sill enhancement should be 48mm (± 2mm) back from the front edge of the scuff plate</w:t>
      </w:r>
    </w:p>
    <w:p w:rsidR="0000243D" w:rsidRDefault="0000243D">
      <w:pPr>
        <w:pStyle w:val="CheckList"/>
      </w:pPr>
    </w:p>
    <w:p w:rsidR="0000243D" w:rsidRDefault="001C2624" w:rsidP="001C2624">
      <w:pPr>
        <w:pStyle w:val="CheckList"/>
        <w:spacing w:before="300" w:line="240" w:lineRule="auto"/>
      </w:pPr>
      <w:r>
        <w:rPr>
          <w:sz w:val="23"/>
          <w:szCs w:val="23"/>
        </w:rPr>
        <w:t>The doors should open and close without any interference from the door sill enhancements</w:t>
      </w:r>
    </w:p>
    <w:p w:rsidR="0000243D" w:rsidRDefault="0000243D">
      <w:pPr>
        <w:pStyle w:val="CheckList"/>
      </w:pPr>
    </w:p>
    <w:p w:rsidR="004A1EF7" w:rsidRDefault="004A1EF7">
      <w:pPr>
        <w:rPr>
          <w:szCs w:val="20"/>
        </w:rPr>
        <w:sectPr w:rsidR="004A1EF7">
          <w:headerReference w:type="default" r:id="rId42"/>
          <w:pgSz w:w="12240" w:h="15840" w:code="1"/>
          <w:pgMar w:top="1296" w:right="1008" w:bottom="936" w:left="1008" w:header="576" w:footer="720" w:gutter="0"/>
          <w:cols w:num="2" w:space="288"/>
          <w:docGrid w:linePitch="360"/>
        </w:sectPr>
      </w:pPr>
    </w:p>
    <w:p w:rsidR="00107E98" w:rsidRDefault="00107E98" w:rsidP="00107E98">
      <w:pPr>
        <w:pStyle w:val="CheckListTitle"/>
      </w:pPr>
      <w:r>
        <w:lastRenderedPageBreak/>
        <w:t>Vehicle Appearance Check</w:t>
      </w:r>
    </w:p>
    <w:p w:rsidR="002F06F8" w:rsidRDefault="004907E7" w:rsidP="003E18B5">
      <w:pPr>
        <w:ind w:left="720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1" layoutInCell="0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8890</wp:posOffset>
                </wp:positionV>
                <wp:extent cx="182880" cy="182880"/>
                <wp:effectExtent l="12700" t="8890" r="13970" b="8255"/>
                <wp:wrapNone/>
                <wp:docPr id="10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0B1AAC" id="AutoShape 137" o:spid="_x0000_s1026" style="position:absolute;margin-left:13pt;margin-top:.7pt;width:14.4pt;height:1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" o:allowincell="f" strokeweight="1pt">
                <w10:anchorlock/>
              </v:roundrect>
            </w:pict>
          </mc:Fallback>
        </mc:AlternateContent>
      </w:r>
      <w:r w:rsidR="004A1EF7" w:rsidRPr="00F4327A">
        <w:rPr>
          <w:szCs w:val="20"/>
        </w:rPr>
        <w:t>After accessory installation and removal of</w:t>
      </w:r>
      <w:r w:rsidR="00070990">
        <w:rPr>
          <w:szCs w:val="20"/>
        </w:rPr>
        <w:t xml:space="preserve"> </w:t>
      </w:r>
      <w:r w:rsidR="004A1EF7" w:rsidRPr="00F4327A">
        <w:rPr>
          <w:szCs w:val="20"/>
        </w:rPr>
        <w:t>protective cover(s)</w:t>
      </w:r>
      <w:r w:rsidR="004A1EF7">
        <w:rPr>
          <w:szCs w:val="20"/>
        </w:rPr>
        <w:t>,</w:t>
      </w:r>
      <w:r w:rsidR="001A000D">
        <w:rPr>
          <w:szCs w:val="20"/>
        </w:rPr>
        <w:t xml:space="preserve"> perform a visual</w:t>
      </w:r>
      <w:r w:rsidR="00665687">
        <w:rPr>
          <w:szCs w:val="20"/>
        </w:rPr>
        <w:t xml:space="preserve"> </w:t>
      </w:r>
      <w:r w:rsidR="001A000D">
        <w:rPr>
          <w:szCs w:val="20"/>
        </w:rPr>
        <w:t>inspection.</w:t>
      </w:r>
      <w:r w:rsidR="00665687">
        <w:rPr>
          <w:szCs w:val="20"/>
        </w:rPr>
        <w:t xml:space="preserve"> </w:t>
      </w:r>
    </w:p>
    <w:p w:rsidR="002F06F8" w:rsidRDefault="002F06F8" w:rsidP="00665687">
      <w:pPr>
        <w:rPr>
          <w:szCs w:val="20"/>
        </w:rPr>
      </w:pPr>
    </w:p>
    <w:p w:rsidR="000B6DA7" w:rsidRDefault="00665687" w:rsidP="000737DA">
      <w:pPr>
        <w:rPr>
          <w:szCs w:val="20"/>
        </w:rPr>
      </w:pPr>
      <w:r>
        <w:rPr>
          <w:szCs w:val="20"/>
        </w:rPr>
        <w:t xml:space="preserve"> </w:t>
      </w:r>
      <w:r w:rsidR="000B6DA7">
        <w:rPr>
          <w:szCs w:val="20"/>
        </w:rPr>
        <w:br w:type="column"/>
      </w:r>
    </w:p>
    <w:p w:rsidR="000B6DA7" w:rsidRDefault="000B6DA7" w:rsidP="008A1210">
      <w:pPr>
        <w:ind w:left="720"/>
        <w:rPr>
          <w:szCs w:val="20"/>
        </w:rPr>
      </w:pPr>
    </w:p>
    <w:p w:rsidR="004A1EF7" w:rsidRDefault="001A000D" w:rsidP="008A1210">
      <w:pPr>
        <w:ind w:left="720"/>
        <w:rPr>
          <w:szCs w:val="20"/>
        </w:rPr>
      </w:pPr>
      <w:r>
        <w:rPr>
          <w:szCs w:val="20"/>
        </w:rPr>
        <w:t>E</w:t>
      </w:r>
      <w:r w:rsidR="004A1EF7" w:rsidRPr="00F4327A">
        <w:rPr>
          <w:szCs w:val="20"/>
        </w:rPr>
        <w:t>nsure no damage (including scuffs and scratches) was caused during the installation process.</w:t>
      </w:r>
    </w:p>
    <w:p w:rsidR="002F06F8" w:rsidRPr="00F4327A" w:rsidRDefault="002F06F8" w:rsidP="008A1210">
      <w:pPr>
        <w:ind w:left="720"/>
        <w:rPr>
          <w:szCs w:val="20"/>
        </w:rPr>
      </w:pPr>
      <w:r>
        <w:rPr>
          <w:szCs w:val="20"/>
        </w:rPr>
        <w:t>(For PPO installations, refer to TMS Accessory Quality Shipping Standard.)</w:t>
      </w:r>
    </w:p>
    <w:p w:rsidR="004A1EF7" w:rsidRPr="00F4327A" w:rsidRDefault="004A1EF7" w:rsidP="004A1EF7">
      <w:pPr>
        <w:ind w:firstLine="720"/>
        <w:rPr>
          <w:szCs w:val="20"/>
        </w:rPr>
      </w:pPr>
    </w:p>
    <w:p w:rsidR="00107E98" w:rsidRDefault="00107E98">
      <w:pPr>
        <w:rPr>
          <w:szCs w:val="20"/>
        </w:rPr>
      </w:pPr>
    </w:p>
    <w:sectPr w:rsidR="00107E98">
      <w:type w:val="continuous"/>
      <w:pgSz w:w="12240" w:h="15840"/>
      <w:pgMar w:top="1296" w:right="1008" w:bottom="936" w:left="1008" w:header="576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0112" w:rsidRDefault="00060112">
      <w:r>
        <w:separator/>
      </w:r>
    </w:p>
  </w:endnote>
  <w:endnote w:type="continuationSeparator" w:id="0">
    <w:p w:rsidR="00060112" w:rsidRDefault="00060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2C6" w:rsidRDefault="005C02C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43D" w:rsidRDefault="0000243D">
    <w:pPr>
      <w:pStyle w:val="Footer"/>
      <w:framePr w:w="1872" w:h="288" w:hSpace="180" w:wrap="around" w:vAnchor="text" w:hAnchor="page" w:x="5184" w:y="33" w:anchorLock="1"/>
      <w:suppressOverlap/>
      <w:jc w:val="center"/>
    </w:pP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C01FB3">
      <w:rPr>
        <w:noProof/>
      </w:rPr>
      <w:t>7</w:t>
    </w:r>
    <w:r>
      <w:fldChar w:fldCharType="end"/>
    </w:r>
    <w:r>
      <w:t xml:space="preserve"> of </w:t>
    </w:r>
    <w:r w:rsidR="00060112">
      <w:fldChar w:fldCharType="begin"/>
    </w:r>
    <w:r w:rsidR="00060112">
      <w:instrText xml:space="preserve"> NUMPAGES  \* MERGEFORMAT </w:instrText>
    </w:r>
    <w:r w:rsidR="00060112">
      <w:fldChar w:fldCharType="separate"/>
    </w:r>
    <w:r w:rsidR="00C01FB3">
      <w:rPr>
        <w:noProof/>
      </w:rPr>
      <w:t>7</w:t>
    </w:r>
    <w:r w:rsidR="00060112">
      <w:rPr>
        <w:noProof/>
      </w:rPr>
      <w:fldChar w:fldCharType="end"/>
    </w:r>
    <w:r>
      <w:t xml:space="preserve"> pages</w:t>
    </w:r>
  </w:p>
  <w:p w:rsidR="0000243D" w:rsidRDefault="00923F5A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1" layoutInCell="1" allowOverlap="0" wp14:anchorId="297D891E" wp14:editId="500208C2">
              <wp:simplePos x="0" y="0"/>
              <wp:positionH relativeFrom="page">
                <wp:posOffset>6105525</wp:posOffset>
              </wp:positionH>
              <wp:positionV relativeFrom="paragraph">
                <wp:posOffset>-1905</wp:posOffset>
              </wp:positionV>
              <wp:extent cx="1145540" cy="182880"/>
              <wp:effectExtent l="0" t="0" r="16510" b="7620"/>
              <wp:wrapNone/>
              <wp:docPr id="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554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3F5A" w:rsidRDefault="00923F5A" w:rsidP="00923F5A">
                          <w:pPr>
                            <w:jc w:val="righ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7D891E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92" type="#_x0000_t202" style="position:absolute;margin-left:480.75pt;margin-top:-.15pt;width:90.2pt;height:14.4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" o:allowoverlap="f" filled="f" stroked="f">
              <v:textbox inset="0,0,0,0">
                <w:txbxContent>
                  <w:p w:rsidR="00923F5A" w:rsidRDefault="00923F5A" w:rsidP="00923F5A">
                    <w:pPr>
                      <w:jc w:val="right"/>
                      <w:rPr>
                        <w:sz w:val="20"/>
                      </w:rPr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  <w:r w:rsidR="004907E7">
      <w:rPr>
        <w:noProof/>
      </w:rPr>
      <mc:AlternateContent>
        <mc:Choice Requires="wps">
          <w:drawing>
            <wp:anchor distT="0" distB="0" distL="114300" distR="114300" simplePos="0" relativeHeight="251661824" behindDoc="0" locked="1" layoutInCell="1" allowOverlap="0" wp14:anchorId="65B38AD7" wp14:editId="33E24567">
              <wp:simplePos x="0" y="0"/>
              <wp:positionH relativeFrom="page">
                <wp:posOffset>801370</wp:posOffset>
              </wp:positionH>
              <wp:positionV relativeFrom="paragraph">
                <wp:posOffset>172720</wp:posOffset>
              </wp:positionV>
              <wp:extent cx="1143000" cy="182880"/>
              <wp:effectExtent l="10795" t="10795" r="8255" b="15875"/>
              <wp:wrapNone/>
              <wp:docPr id="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03FAC" w:rsidRDefault="00403FAC" w:rsidP="00403FAC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 xml:space="preserve">Issue: </w:t>
                          </w:r>
                          <w:r w:rsidR="005C02C6">
                            <w:t>A</w:t>
                          </w:r>
                          <w:r w:rsidR="00625DA7">
                            <w:t xml:space="preserve">  </w:t>
                          </w:r>
                          <w:r>
                            <w:t>0</w:t>
                          </w:r>
                          <w:r w:rsidR="005C02C6">
                            <w:t>8</w:t>
                          </w:r>
                          <w:r w:rsidR="00B9735E">
                            <w:t>/</w:t>
                          </w:r>
                          <w:r w:rsidR="005C02C6">
                            <w:t>14</w:t>
                          </w:r>
                          <w:r>
                            <w:t>/</w:t>
                          </w:r>
                          <w:r w:rsidR="00625DA7">
                            <w:t>20</w:t>
                          </w:r>
                          <w:r w:rsidR="00755720">
                            <w:t>1</w:t>
                          </w:r>
                          <w:r w:rsidR="00923F5A"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B38AD7" id="Text Box 16" o:spid="_x0000_s1093" type="#_x0000_t202" style="position:absolute;margin-left:63.1pt;margin-top:13.6pt;width:90pt;height:14.4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" o:allowoverlap="f" strokeweight="1.25pt">
              <v:textbox inset="0,0,0,0">
                <w:txbxContent>
                  <w:p w:rsidR="00403FAC" w:rsidRDefault="00403FAC" w:rsidP="00403FAC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 xml:space="preserve">Issue: </w:t>
                    </w:r>
                    <w:r w:rsidR="005C02C6">
                      <w:t>A</w:t>
                    </w:r>
                    <w:r w:rsidR="00625DA7">
                      <w:t xml:space="preserve">  </w:t>
                    </w:r>
                    <w:r>
                      <w:t>0</w:t>
                    </w:r>
                    <w:r w:rsidR="005C02C6">
                      <w:t>8</w:t>
                    </w:r>
                    <w:r w:rsidR="00B9735E">
                      <w:t>/</w:t>
                    </w:r>
                    <w:r w:rsidR="005C02C6">
                      <w:t>14</w:t>
                    </w:r>
                    <w:r>
                      <w:t>/</w:t>
                    </w:r>
                    <w:r w:rsidR="00625DA7">
                      <w:t>20</w:t>
                    </w:r>
                    <w:r w:rsidR="00755720">
                      <w:t>1</w:t>
                    </w:r>
                    <w:r w:rsidR="00923F5A">
                      <w:t>5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2C6" w:rsidRDefault="005C02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0112" w:rsidRDefault="00060112">
      <w:r>
        <w:separator/>
      </w:r>
    </w:p>
  </w:footnote>
  <w:footnote w:type="continuationSeparator" w:id="0">
    <w:p w:rsidR="00060112" w:rsidRDefault="00060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2C6" w:rsidRDefault="005C02C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43D" w:rsidRDefault="005C02C6">
    <w:pPr>
      <w:pStyle w:val="HdrLine1"/>
    </w:pPr>
    <w:r>
      <w:t>SCION</w:t>
    </w:r>
    <w:r w:rsidR="0000243D">
      <w:tab/>
    </w:r>
    <w:r>
      <w:t>iA</w:t>
    </w:r>
    <w:r w:rsidR="00BC03D2">
      <w:tab/>
    </w:r>
    <w:r w:rsidR="00E817A4">
      <w:t>201</w:t>
    </w:r>
    <w:r>
      <w:t>6</w:t>
    </w:r>
    <w:r w:rsidR="0000243D">
      <w:t xml:space="preserve"> - </w:t>
    </w:r>
    <w:r w:rsidR="0000243D">
      <w:tab/>
    </w:r>
    <w:r>
      <w:t>DOOR SILL PROTECTORS</w:t>
    </w:r>
  </w:p>
  <w:p w:rsidR="0000243D" w:rsidRDefault="004907E7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1" layoutInCell="1" allowOverlap="1" wp14:anchorId="1E9687DF" wp14:editId="0FE7381A">
              <wp:simplePos x="0" y="0"/>
              <wp:positionH relativeFrom="column">
                <wp:posOffset>0</wp:posOffset>
              </wp:positionH>
              <wp:positionV relativeFrom="paragraph">
                <wp:posOffset>199390</wp:posOffset>
              </wp:positionV>
              <wp:extent cx="6492240" cy="0"/>
              <wp:effectExtent l="19050" t="18415" r="22860" b="19685"/>
              <wp:wrapNone/>
              <wp:docPr id="9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536E3F" id="Line 1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NtFAIAACk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" strokeweight="2.25pt">
              <w10:anchorlock/>
            </v:line>
          </w:pict>
        </mc:Fallback>
      </mc:AlternateContent>
    </w:r>
    <w:r w:rsidR="0000243D">
      <w:t>Preparation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2C6" w:rsidRDefault="005C02C6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43D" w:rsidRDefault="005C02C6">
    <w:pPr>
      <w:pStyle w:val="HdrLine1"/>
      <w:tabs>
        <w:tab w:val="clear" w:pos="2880"/>
        <w:tab w:val="clear" w:pos="10224"/>
        <w:tab w:val="center" w:pos="-2232"/>
        <w:tab w:val="center" w:pos="0"/>
        <w:tab w:val="right" w:pos="5112"/>
      </w:tabs>
      <w:ind w:left="-5112"/>
    </w:pPr>
    <w:r>
      <w:t>SCION</w:t>
    </w:r>
    <w:r w:rsidR="0000243D">
      <w:tab/>
    </w:r>
    <w:r>
      <w:t>iA</w:t>
    </w:r>
    <w:r w:rsidR="0000243D">
      <w:tab/>
    </w:r>
    <w:r w:rsidR="00BC03D2">
      <w:t>20</w:t>
    </w:r>
    <w:r w:rsidR="00E817A4">
      <w:t>1</w:t>
    </w:r>
    <w:r>
      <w:t>6</w:t>
    </w:r>
    <w:r w:rsidR="00BC03D2">
      <w:t xml:space="preserve"> </w:t>
    </w:r>
    <w:r w:rsidR="0000243D">
      <w:t xml:space="preserve">- </w:t>
    </w:r>
    <w:r w:rsidR="0000243D">
      <w:tab/>
    </w:r>
    <w:r>
      <w:t>DOOR SILL PROTECTORS</w:t>
    </w:r>
  </w:p>
  <w:p w:rsidR="0000243D" w:rsidRDefault="004907E7">
    <w:pPr>
      <w:pStyle w:val="HdrLine2"/>
      <w:ind w:left="-5112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0435C951" wp14:editId="1E78DB4E">
              <wp:simplePos x="0" y="0"/>
              <wp:positionH relativeFrom="page">
                <wp:posOffset>640080</wp:posOffset>
              </wp:positionH>
              <wp:positionV relativeFrom="paragraph">
                <wp:posOffset>199390</wp:posOffset>
              </wp:positionV>
              <wp:extent cx="6492240" cy="0"/>
              <wp:effectExtent l="20955" t="18415" r="20955" b="19685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06BBA2" id="Line 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4pt,15.7pt" to="561.6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PyB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TjBTp&#10;QaJnoTh6CJ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" strokeweight="2.25pt">
              <w10:wrap anchorx="page"/>
              <w10:anchorlock/>
            </v:line>
          </w:pict>
        </mc:Fallback>
      </mc:AlternateContent>
    </w:r>
    <w:r w:rsidR="0000243D">
      <w:t>Procedure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243D" w:rsidRDefault="005C02C6">
    <w:pPr>
      <w:pStyle w:val="HdrLine1"/>
    </w:pPr>
    <w:r>
      <w:t>SCION</w:t>
    </w:r>
    <w:r w:rsidR="0000243D">
      <w:tab/>
    </w:r>
    <w:r>
      <w:t>iA</w:t>
    </w:r>
    <w:r w:rsidR="0000243D">
      <w:tab/>
    </w:r>
    <w:r w:rsidR="00E817A4">
      <w:t>201</w:t>
    </w:r>
    <w:r>
      <w:t>6</w:t>
    </w:r>
    <w:r w:rsidR="00E817A4">
      <w:t xml:space="preserve"> </w:t>
    </w:r>
    <w:r w:rsidR="0000243D">
      <w:t xml:space="preserve">- </w:t>
    </w:r>
    <w:r w:rsidR="0000243D">
      <w:tab/>
    </w:r>
    <w:r>
      <w:t>DOOR SILL PROTECTORS</w:t>
    </w:r>
  </w:p>
  <w:p w:rsidR="0000243D" w:rsidRDefault="004907E7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1" layoutInCell="1" allowOverlap="1">
              <wp:simplePos x="0" y="0"/>
              <wp:positionH relativeFrom="column">
                <wp:posOffset>3246120</wp:posOffset>
              </wp:positionH>
              <wp:positionV relativeFrom="page">
                <wp:posOffset>777240</wp:posOffset>
              </wp:positionV>
              <wp:extent cx="635" cy="8638540"/>
              <wp:effectExtent l="17145" t="15240" r="20320" b="23495"/>
              <wp:wrapNone/>
              <wp:docPr id="4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854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DB7BA8" id="Line 8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55.6pt,61.2pt" to="255.65pt,7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" strokeweight="2.25pt">
              <v:stroke startarrowwidth="narrow" startarrowlength="short" endarrowwidth="narrow" endarrowlength="short"/>
              <w10:wrap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1" layoutInCell="1" allowOverlap="1">
              <wp:simplePos x="0" y="0"/>
              <wp:positionH relativeFrom="column">
                <wp:posOffset>-6350</wp:posOffset>
              </wp:positionH>
              <wp:positionV relativeFrom="paragraph">
                <wp:posOffset>199390</wp:posOffset>
              </wp:positionV>
              <wp:extent cx="6492240" cy="0"/>
              <wp:effectExtent l="22225" t="18415" r="19685" b="19685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E4B263" id="Line 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5Tv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" strokeweight="2.25pt">
              <w10:anchorlock/>
            </v:line>
          </w:pict>
        </mc:Fallback>
      </mc:AlternateContent>
    </w:r>
    <w:r w:rsidR="0000243D">
      <w:t xml:space="preserve">Checklist - these points </w:t>
    </w:r>
    <w:r w:rsidR="0000243D">
      <w:rPr>
        <w:b/>
        <w:bCs w:val="0"/>
      </w:rPr>
      <w:t>MUST</w:t>
    </w:r>
    <w:r w:rsidR="0000243D">
      <w:t xml:space="preserve"> be checked to ensure a quality installation.</w:t>
    </w:r>
  </w:p>
  <w:p w:rsidR="0000243D" w:rsidRDefault="004907E7">
    <w:pPr>
      <w:pStyle w:val="HdrLine3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3794760</wp:posOffset>
              </wp:positionH>
              <wp:positionV relativeFrom="paragraph">
                <wp:posOffset>261620</wp:posOffset>
              </wp:positionV>
              <wp:extent cx="2697480" cy="0"/>
              <wp:effectExtent l="13335" t="13970" r="13335" b="14605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676D05" id="Line 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gRdEgIAACk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457200</wp:posOffset>
              </wp:positionH>
              <wp:positionV relativeFrom="paragraph">
                <wp:posOffset>261620</wp:posOffset>
              </wp:positionV>
              <wp:extent cx="2697480" cy="0"/>
              <wp:effectExtent l="9525" t="13970" r="17145" b="14605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1C3F38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KuEgIAACkEAAAOAAAAZHJzL2Uyb0RvYy54bWysU02P2yAQvVfqf0DcE9up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" strokeweight="1.5pt"/>
          </w:pict>
        </mc:Fallback>
      </mc:AlternateContent>
    </w:r>
    <w:r w:rsidR="0000243D">
      <w:tab/>
      <w:t>Check:</w:t>
    </w:r>
    <w:r w:rsidR="0000243D">
      <w:tab/>
      <w:t>Look For: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7A0D26"/>
    <w:multiLevelType w:val="multilevel"/>
    <w:tmpl w:val="326CE5BA"/>
    <w:lvl w:ilvl="0">
      <w:start w:val="1"/>
      <w:numFmt w:val="decimal"/>
      <w:pStyle w:val="Heading5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ProcLevel2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pStyle w:val="ProcLevel3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" w15:restartNumberingAfterBreak="0">
    <w:nsid w:val="1C1E6301"/>
    <w:multiLevelType w:val="hybridMultilevel"/>
    <w:tmpl w:val="EFA8CA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FB4489"/>
    <w:multiLevelType w:val="singleLevel"/>
    <w:tmpl w:val="C81A094E"/>
    <w:lvl w:ilvl="0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3" w15:restartNumberingAfterBreak="0">
    <w:nsid w:val="4FB33F9B"/>
    <w:multiLevelType w:val="hybridMultilevel"/>
    <w:tmpl w:val="9DF08828"/>
    <w:lvl w:ilvl="0" w:tplc="04090001">
      <w:start w:val="1"/>
      <w:numFmt w:val="bullet"/>
      <w:lvlText w:val=""/>
      <w:lvlJc w:val="left"/>
      <w:pPr>
        <w:tabs>
          <w:tab w:val="num" w:pos="-4752"/>
        </w:tabs>
        <w:ind w:left="-47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4" w15:restartNumberingAfterBreak="0">
    <w:nsid w:val="773B5F29"/>
    <w:multiLevelType w:val="hybridMultilevel"/>
    <w:tmpl w:val="D8247F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0"/>
  </w:num>
  <w:num w:numId="6">
    <w:abstractNumId w:val="0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2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4A3"/>
    <w:rsid w:val="0000243D"/>
    <w:rsid w:val="00015F84"/>
    <w:rsid w:val="00036B81"/>
    <w:rsid w:val="00041573"/>
    <w:rsid w:val="0005507B"/>
    <w:rsid w:val="00057332"/>
    <w:rsid w:val="00060112"/>
    <w:rsid w:val="0006613C"/>
    <w:rsid w:val="00070990"/>
    <w:rsid w:val="000737DA"/>
    <w:rsid w:val="00084024"/>
    <w:rsid w:val="000B1C81"/>
    <w:rsid w:val="000B6DA7"/>
    <w:rsid w:val="000E5D01"/>
    <w:rsid w:val="000F38F7"/>
    <w:rsid w:val="000F774F"/>
    <w:rsid w:val="00107E98"/>
    <w:rsid w:val="00125C34"/>
    <w:rsid w:val="00146454"/>
    <w:rsid w:val="00160455"/>
    <w:rsid w:val="00170958"/>
    <w:rsid w:val="00173E8E"/>
    <w:rsid w:val="0018151C"/>
    <w:rsid w:val="001A000D"/>
    <w:rsid w:val="001B3D21"/>
    <w:rsid w:val="001C2624"/>
    <w:rsid w:val="001C4854"/>
    <w:rsid w:val="00244D32"/>
    <w:rsid w:val="00251AFB"/>
    <w:rsid w:val="0028283B"/>
    <w:rsid w:val="00294135"/>
    <w:rsid w:val="002B3EF0"/>
    <w:rsid w:val="002E6182"/>
    <w:rsid w:val="002F06F8"/>
    <w:rsid w:val="002F094C"/>
    <w:rsid w:val="003175D4"/>
    <w:rsid w:val="00321A27"/>
    <w:rsid w:val="00341D15"/>
    <w:rsid w:val="00346065"/>
    <w:rsid w:val="00354853"/>
    <w:rsid w:val="00355346"/>
    <w:rsid w:val="00375247"/>
    <w:rsid w:val="00396A7B"/>
    <w:rsid w:val="003A0673"/>
    <w:rsid w:val="003A6445"/>
    <w:rsid w:val="003C4520"/>
    <w:rsid w:val="003C5B2C"/>
    <w:rsid w:val="003D5005"/>
    <w:rsid w:val="003E074C"/>
    <w:rsid w:val="003E18B5"/>
    <w:rsid w:val="00403C0C"/>
    <w:rsid w:val="00403FAC"/>
    <w:rsid w:val="00430B3D"/>
    <w:rsid w:val="00441B06"/>
    <w:rsid w:val="00454A9F"/>
    <w:rsid w:val="00480179"/>
    <w:rsid w:val="004843AB"/>
    <w:rsid w:val="004907E7"/>
    <w:rsid w:val="004A1A7D"/>
    <w:rsid w:val="004A1EF7"/>
    <w:rsid w:val="004A4CB9"/>
    <w:rsid w:val="004B5DF1"/>
    <w:rsid w:val="004D1165"/>
    <w:rsid w:val="00513601"/>
    <w:rsid w:val="00534AF6"/>
    <w:rsid w:val="005462B1"/>
    <w:rsid w:val="0055316C"/>
    <w:rsid w:val="005C02C6"/>
    <w:rsid w:val="005F24A3"/>
    <w:rsid w:val="00625DA7"/>
    <w:rsid w:val="00626668"/>
    <w:rsid w:val="0065707E"/>
    <w:rsid w:val="00665687"/>
    <w:rsid w:val="00673704"/>
    <w:rsid w:val="00676A65"/>
    <w:rsid w:val="00694B73"/>
    <w:rsid w:val="006B791A"/>
    <w:rsid w:val="00710CA2"/>
    <w:rsid w:val="00731EC7"/>
    <w:rsid w:val="00754C55"/>
    <w:rsid w:val="00755720"/>
    <w:rsid w:val="007A33D6"/>
    <w:rsid w:val="007D0B03"/>
    <w:rsid w:val="00815CC2"/>
    <w:rsid w:val="00834EE8"/>
    <w:rsid w:val="00844D27"/>
    <w:rsid w:val="0084558C"/>
    <w:rsid w:val="0085731F"/>
    <w:rsid w:val="00860E64"/>
    <w:rsid w:val="00863AD3"/>
    <w:rsid w:val="008728CF"/>
    <w:rsid w:val="008A1210"/>
    <w:rsid w:val="008A53BC"/>
    <w:rsid w:val="008D0486"/>
    <w:rsid w:val="008F48AB"/>
    <w:rsid w:val="008F50EA"/>
    <w:rsid w:val="00915D8F"/>
    <w:rsid w:val="00923F5A"/>
    <w:rsid w:val="0093755A"/>
    <w:rsid w:val="00940BF1"/>
    <w:rsid w:val="00944BE6"/>
    <w:rsid w:val="00962B65"/>
    <w:rsid w:val="0098062C"/>
    <w:rsid w:val="00986CEE"/>
    <w:rsid w:val="009C74BD"/>
    <w:rsid w:val="009D67E2"/>
    <w:rsid w:val="00A24CD8"/>
    <w:rsid w:val="00A47904"/>
    <w:rsid w:val="00A51E66"/>
    <w:rsid w:val="00A53E2D"/>
    <w:rsid w:val="00A728B7"/>
    <w:rsid w:val="00AA6BBE"/>
    <w:rsid w:val="00AC6F30"/>
    <w:rsid w:val="00AC71CC"/>
    <w:rsid w:val="00AE724E"/>
    <w:rsid w:val="00AF0408"/>
    <w:rsid w:val="00AF5359"/>
    <w:rsid w:val="00B21BE1"/>
    <w:rsid w:val="00B257B1"/>
    <w:rsid w:val="00B460A8"/>
    <w:rsid w:val="00B9735E"/>
    <w:rsid w:val="00BC03D2"/>
    <w:rsid w:val="00BF7D3D"/>
    <w:rsid w:val="00C01FB3"/>
    <w:rsid w:val="00C133D8"/>
    <w:rsid w:val="00C56535"/>
    <w:rsid w:val="00C67557"/>
    <w:rsid w:val="00C7212F"/>
    <w:rsid w:val="00C75731"/>
    <w:rsid w:val="00C94512"/>
    <w:rsid w:val="00CB791E"/>
    <w:rsid w:val="00CC0E05"/>
    <w:rsid w:val="00D100B3"/>
    <w:rsid w:val="00D30AE6"/>
    <w:rsid w:val="00D96C11"/>
    <w:rsid w:val="00DC1BC1"/>
    <w:rsid w:val="00DD68A4"/>
    <w:rsid w:val="00DF4E6C"/>
    <w:rsid w:val="00E2388A"/>
    <w:rsid w:val="00E31586"/>
    <w:rsid w:val="00E37B5F"/>
    <w:rsid w:val="00E5564B"/>
    <w:rsid w:val="00E57A85"/>
    <w:rsid w:val="00E722A1"/>
    <w:rsid w:val="00E73BE0"/>
    <w:rsid w:val="00E817A4"/>
    <w:rsid w:val="00E87E88"/>
    <w:rsid w:val="00EC4871"/>
    <w:rsid w:val="00F0261D"/>
    <w:rsid w:val="00F4327A"/>
    <w:rsid w:val="00FB6FDD"/>
    <w:rsid w:val="00FE2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DB8F5CD-DDF9-469C-B2D9-33B5FF661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qFormat/>
    <w:pPr>
      <w:keepNext/>
      <w:numPr>
        <w:numId w:val="2"/>
      </w:numPr>
      <w:spacing w:after="240"/>
      <w:outlineLvl w:val="4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Pr>
      <w:b/>
      <w:bCs/>
      <w:color w:val="FF0000"/>
      <w:sz w:val="24"/>
    </w:rPr>
  </w:style>
  <w:style w:type="paragraph" w:customStyle="1" w:styleId="HdrLine2">
    <w:name w:val="HdrLine2"/>
    <w:basedOn w:val="Normal"/>
    <w:rPr>
      <w:bCs/>
    </w:rPr>
  </w:style>
  <w:style w:type="paragraph" w:customStyle="1" w:styleId="HdrLine1">
    <w:name w:val="HdrLine1"/>
    <w:pPr>
      <w:tabs>
        <w:tab w:val="center" w:pos="2880"/>
        <w:tab w:val="center" w:pos="5112"/>
        <w:tab w:val="right" w:pos="10224"/>
      </w:tabs>
    </w:pPr>
    <w:rPr>
      <w:b/>
      <w:sz w:val="28"/>
    </w:rPr>
  </w:style>
  <w:style w:type="paragraph" w:customStyle="1" w:styleId="ProcLevel1">
    <w:name w:val="ProcLevel1"/>
    <w:basedOn w:val="Heading5"/>
    <w:pPr>
      <w:spacing w:before="120" w:after="120" w:line="300" w:lineRule="auto"/>
    </w:pPr>
  </w:style>
  <w:style w:type="paragraph" w:customStyle="1" w:styleId="ProcLevel2">
    <w:name w:val="ProcLevel2"/>
    <w:basedOn w:val="Normal"/>
    <w:pPr>
      <w:numPr>
        <w:ilvl w:val="1"/>
        <w:numId w:val="2"/>
      </w:numPr>
      <w:spacing w:after="120" w:line="300" w:lineRule="auto"/>
    </w:pPr>
  </w:style>
  <w:style w:type="paragraph" w:customStyle="1" w:styleId="ProcLevel3">
    <w:name w:val="ProcLevel3"/>
    <w:basedOn w:val="Normal"/>
    <w:pPr>
      <w:numPr>
        <w:ilvl w:val="2"/>
        <w:numId w:val="2"/>
      </w:numPr>
      <w:spacing w:after="120" w:line="300" w:lineRule="auto"/>
    </w:pPr>
  </w:style>
  <w:style w:type="paragraph" w:customStyle="1" w:styleId="CheckList">
    <w:name w:val="CheckList"/>
    <w:basedOn w:val="Normal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pPr>
      <w:spacing w:before="60"/>
    </w:pPr>
    <w:rPr>
      <w:b/>
    </w:rPr>
  </w:style>
  <w:style w:type="paragraph" w:customStyle="1" w:styleId="HdrLine3">
    <w:name w:val="HdrLine3"/>
    <w:pPr>
      <w:tabs>
        <w:tab w:val="left" w:pos="720"/>
        <w:tab w:val="left" w:pos="5976"/>
        <w:tab w:val="right" w:pos="10224"/>
      </w:tabs>
      <w:spacing w:before="120"/>
      <w:ind w:right="-4594"/>
    </w:pPr>
    <w:rPr>
      <w:bCs/>
      <w:sz w:val="24"/>
    </w:rPr>
  </w:style>
  <w:style w:type="paragraph" w:customStyle="1" w:styleId="ToolsBlackTitle">
    <w:name w:val="ToolsBlackTitle"/>
    <w:rPr>
      <w:b/>
      <w:color w:val="000000"/>
      <w:sz w:val="24"/>
    </w:rPr>
  </w:style>
  <w:style w:type="paragraph" w:customStyle="1" w:styleId="ToolsBlueTitle">
    <w:name w:val="ToolsBlueTitle"/>
    <w:rPr>
      <w:b/>
      <w:color w:val="0000FF"/>
      <w:sz w:val="24"/>
    </w:rPr>
  </w:style>
  <w:style w:type="paragraph" w:customStyle="1" w:styleId="ToolsGreenTitle">
    <w:name w:val="ToolsGreenTitle"/>
    <w:basedOn w:val="Normal"/>
    <w:rPr>
      <w:b/>
      <w:color w:val="008000"/>
    </w:rPr>
  </w:style>
  <w:style w:type="paragraph" w:styleId="BalloonText">
    <w:name w:val="Balloon Text"/>
    <w:basedOn w:val="Normal"/>
    <w:link w:val="BalloonTextChar"/>
    <w:rsid w:val="00480179"/>
    <w:rPr>
      <w:rFonts w:ascii="Tahoma" w:hAnsi="Tahoma" w:cs="Tahoma"/>
      <w:sz w:val="16"/>
      <w:szCs w:val="16"/>
    </w:rPr>
  </w:style>
  <w:style w:type="paragraph" w:customStyle="1" w:styleId="TextCallout">
    <w:name w:val="TextCallout"/>
    <w:basedOn w:val="Normal"/>
    <w:pPr>
      <w:jc w:val="center"/>
    </w:pPr>
    <w:rPr>
      <w:sz w:val="18"/>
    </w:rPr>
  </w:style>
  <w:style w:type="paragraph" w:customStyle="1" w:styleId="Fig">
    <w:name w:val="Fig.#"/>
    <w:basedOn w:val="Normal"/>
    <w:rPr>
      <w:sz w:val="20"/>
    </w:rPr>
  </w:style>
  <w:style w:type="paragraph" w:customStyle="1" w:styleId="PrepText">
    <w:name w:val="PrepText"/>
    <w:basedOn w:val="Normal"/>
    <w:rPr>
      <w:sz w:val="20"/>
    </w:rPr>
  </w:style>
  <w:style w:type="paragraph" w:customStyle="1" w:styleId="ToolsRedtext">
    <w:name w:val="ToolsRedtext"/>
    <w:basedOn w:val="Normal"/>
    <w:rPr>
      <w:bCs/>
      <w:color w:val="FF0000"/>
      <w:sz w:val="20"/>
    </w:rPr>
  </w:style>
  <w:style w:type="paragraph" w:customStyle="1" w:styleId="ToolBlackText">
    <w:name w:val="ToolBlackText"/>
    <w:basedOn w:val="Normal"/>
    <w:rPr>
      <w:bCs/>
      <w:sz w:val="20"/>
    </w:rPr>
  </w:style>
  <w:style w:type="paragraph" w:customStyle="1" w:styleId="ToolBlueText">
    <w:name w:val="ToolBlueText"/>
    <w:basedOn w:val="Normal"/>
    <w:rPr>
      <w:bCs/>
      <w:color w:val="0000FF"/>
      <w:sz w:val="20"/>
    </w:rPr>
  </w:style>
  <w:style w:type="paragraph" w:customStyle="1" w:styleId="ToolGreenText">
    <w:name w:val="ToolGreenText"/>
    <w:basedOn w:val="Normal"/>
    <w:rPr>
      <w:bCs/>
      <w:color w:val="008000"/>
      <w:sz w:val="20"/>
    </w:rPr>
  </w:style>
  <w:style w:type="character" w:customStyle="1" w:styleId="BalloonTextChar">
    <w:name w:val="Balloon Text Char"/>
    <w:link w:val="BalloonText"/>
    <w:rsid w:val="004801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jpg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42" Type="http://schemas.openxmlformats.org/officeDocument/2006/relationships/header" Target="header5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1.jp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eader" Target="header4.xml"/><Relationship Id="rId28" Type="http://schemas.openxmlformats.org/officeDocument/2006/relationships/image" Target="media/image15.jpg"/><Relationship Id="rId36" Type="http://schemas.openxmlformats.org/officeDocument/2006/relationships/image" Target="media/image23.jpeg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Develop\Accessory%20Development%20Templates\Instruction%20Template%20Iss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Instruction Template IssC</Template>
  <TotalTime>524</TotalTime>
  <Pages>7</Pages>
  <Words>1279</Words>
  <Characters>6275</Characters>
  <Application>Microsoft Office Word</Application>
  <DocSecurity>0</DocSecurity>
  <Lines>330</Lines>
  <Paragraphs>135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Accessory Installation Instrucution Template - 2004</vt:lpstr>
    </vt:vector>
  </TitlesOfParts>
  <Company>Toyota Motor Sales, USA Inc.</Company>
  <LinksUpToDate>false</LinksUpToDate>
  <CharactersWithSpaces>7440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Accessory Installation Instrucution Template - 2004</dc:title>
  <dc:creator>sakaguj</dc:creator>
  <cp:keywords>PUBLIC</cp:keywords>
  <cp:lastModifiedBy>Toyota Motor Sales, USA, Inc.</cp:lastModifiedBy>
  <cp:revision>15</cp:revision>
  <cp:lastPrinted>2012-09-21T23:16:00Z</cp:lastPrinted>
  <dcterms:created xsi:type="dcterms:W3CDTF">2015-08-20T18:05:00Z</dcterms:created>
  <dcterms:modified xsi:type="dcterms:W3CDTF">2015-08-24T17:24:00Z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26c62e04-b0cd-4281-bbaf-a2eacb046ffd</vt:lpwstr>
  </property>
  <property fmtid="{D5CDD505-2E9C-101B-9397-08002B2CF9AE}" pid="3" name="xClassification">
    <vt:lpwstr>PUBLIC</vt:lpwstr>
  </property>
  <property fmtid="{D5CDD505-2E9C-101B-9397-08002B2CF9AE}" pid="4" name="xVisual Markings">
    <vt:lpwstr>No Label</vt:lpwstr>
  </property>
</Properties>
</file>